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711"/>
        <w:gridCol w:w="8714"/>
      </w:tblGrid>
      <w:tr w:rsidR="00454F32" w:rsidRPr="00454F32" w:rsidTr="001E05BB">
        <w:trPr>
          <w:trHeight w:val="745"/>
        </w:trPr>
        <w:tc>
          <w:tcPr>
            <w:tcW w:w="14425" w:type="dxa"/>
            <w:gridSpan w:val="2"/>
            <w:shd w:val="clear" w:color="auto" w:fill="auto"/>
          </w:tcPr>
          <w:p w:rsidR="003A6659" w:rsidRPr="001E05BB" w:rsidRDefault="003A6659" w:rsidP="001E05B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tbl>
            <w:tblPr>
              <w:tblW w:w="0" w:type="auto"/>
              <w:tblInd w:w="76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44"/>
            </w:tblGrid>
            <w:tr w:rsidR="003A6659" w:rsidTr="001E05BB">
              <w:tc>
                <w:tcPr>
                  <w:tcW w:w="6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sdt>
                  <w:sdtPr>
                    <w:rPr>
                      <w:rFonts w:ascii="Times New Roman" w:hAnsi="Times New Roman"/>
                      <w:sz w:val="24"/>
                      <w:szCs w:val="24"/>
                    </w:rPr>
                    <w:id w:val="1064996457"/>
                    <w:lock w:val="sdtContentLocked"/>
                    <w:placeholder>
                      <w:docPart w:val="19413673CC97442FAD83A19F4CF569CF"/>
                    </w:placeholder>
                  </w:sdtPr>
                  <w:sdtEndPr/>
                  <w:sdtContent>
                    <w:p w:rsidR="003A6659" w:rsidRPr="001E05BB" w:rsidRDefault="001E05BB" w:rsidP="001E05B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E05B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Министерство образования и науки Республики Татарстан</w:t>
                      </w:r>
                    </w:p>
                  </w:sdtContent>
                </w:sdt>
              </w:tc>
            </w:tr>
            <w:tr w:rsidR="003A6659" w:rsidRPr="003A6659" w:rsidTr="001E05BB">
              <w:tc>
                <w:tcPr>
                  <w:tcW w:w="65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sdt>
                  <w:sdtPr>
                    <w:rPr>
                      <w:rFonts w:ascii="Times New Roman" w:hAnsi="Times New Roman"/>
                    </w:rPr>
                    <w:id w:val="-122703163"/>
                    <w:lock w:val="sdtContentLocked"/>
                    <w:placeholder>
                      <w:docPart w:val="19413673CC97442FAD83A19F4CF569CF"/>
                    </w:placeholder>
                  </w:sdtPr>
                  <w:sdtEndPr/>
                  <w:sdtContent>
                    <w:p w:rsidR="003A6659" w:rsidRPr="001E05BB" w:rsidRDefault="003A6659" w:rsidP="001E05BB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1E05BB">
                        <w:rPr>
                          <w:rFonts w:ascii="Times New Roman" w:hAnsi="Times New Roman"/>
                        </w:rPr>
                        <w:t>наименование аккредитационного органа</w:t>
                      </w:r>
                    </w:p>
                  </w:sdtContent>
                </w:sdt>
              </w:tc>
            </w:tr>
          </w:tbl>
          <w:p w:rsidR="00AE5F27" w:rsidRPr="001E05BB" w:rsidRDefault="00AE5F27" w:rsidP="001E05BB">
            <w:pPr>
              <w:jc w:val="right"/>
              <w:rPr>
                <w:rFonts w:ascii="Times New Roman" w:hAnsi="Times New Roman"/>
              </w:rPr>
            </w:pPr>
          </w:p>
          <w:sdt>
            <w:sdtPr>
              <w:rPr>
                <w:rFonts w:ascii="Times New Roman" w:hAnsi="Times New Roman"/>
              </w:rPr>
              <w:id w:val="-359821432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454F32" w:rsidRPr="001E05BB" w:rsidRDefault="00AE5F27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ЗАЯВЛЕНИЕ</w:t>
                </w:r>
              </w:p>
            </w:sdtContent>
          </w:sdt>
        </w:tc>
      </w:tr>
      <w:tr w:rsidR="00A9766E" w:rsidRPr="00A9766E" w:rsidTr="001E0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-814563315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A9766E" w:rsidRPr="001E05BB" w:rsidRDefault="00A9766E" w:rsidP="00FD1E3B">
                <w:pPr>
                  <w:spacing w:after="24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о проведении государственной аккредитации</w:t>
                </w:r>
              </w:p>
            </w:sdtContent>
          </w:sdt>
        </w:tc>
      </w:tr>
      <w:tr w:rsidR="005A07E5" w:rsidRPr="00485774" w:rsidTr="001E0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535324180"/>
              <w:lock w:val="sdtContentLocked"/>
              <w:placeholder>
                <w:docPart w:val="19413673CC97442FAD83A19F4CF569CF"/>
              </w:placeholder>
            </w:sdtPr>
            <w:sdtEndPr>
              <w:rPr>
                <w:sz w:val="22"/>
                <w:szCs w:val="22"/>
              </w:rPr>
            </w:sdtEndPr>
            <w:sdtContent>
              <w:p w:rsidR="005A07E5" w:rsidRPr="001E05BB" w:rsidRDefault="005A07E5" w:rsidP="001E05BB">
                <w:pPr>
                  <w:spacing w:after="0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  <w:sz w:val="26"/>
                    <w:szCs w:val="26"/>
                  </w:rPr>
                  <w:t>Прошу провести государственную аккредитацию</w:t>
                </w:r>
              </w:p>
            </w:sdtContent>
          </w:sdt>
        </w:tc>
        <w:tc>
          <w:tcPr>
            <w:tcW w:w="8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5F27" w:rsidRPr="001E05BB" w:rsidRDefault="00AE5F27" w:rsidP="001E05BB">
            <w:pPr>
              <w:spacing w:after="0"/>
              <w:rPr>
                <w:rFonts w:ascii="Times New Roman" w:hAnsi="Times New Roman"/>
              </w:rPr>
            </w:pPr>
          </w:p>
        </w:tc>
      </w:tr>
      <w:tr w:rsidR="000762D5" w:rsidRPr="00485774" w:rsidTr="001E0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F27" w:rsidRPr="001E05BB" w:rsidRDefault="00C528D6" w:rsidP="00D67FC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D67FC7">
              <w:rPr>
                <w:rFonts w:ascii="Times New Roman" w:hAnsi="Times New Roman"/>
              </w:rPr>
              <w:t>униципального автономного общеобразовательного учреждения города Набережные Челны «Кадетская школа №82»</w:t>
            </w:r>
          </w:p>
        </w:tc>
      </w:tr>
    </w:tbl>
    <w:sdt>
      <w:sdtPr>
        <w:rPr>
          <w:rFonts w:ascii="Times New Roman" w:hAnsi="Times New Roman"/>
        </w:rPr>
        <w:id w:val="843435966"/>
        <w:lock w:val="sdtContentLocked"/>
        <w:placeholder>
          <w:docPart w:val="19413673CC97442FAD83A19F4CF569CF"/>
        </w:placeholder>
      </w:sdtPr>
      <w:sdtEndPr/>
      <w:sdtContent>
        <w:p w:rsidR="00485774" w:rsidRPr="00485774" w:rsidRDefault="00AC620F" w:rsidP="00875BFA">
          <w:pPr>
            <w:spacing w:after="0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п</w:t>
          </w:r>
          <w:r w:rsidR="00485774" w:rsidRPr="00485774">
            <w:rPr>
              <w:rFonts w:ascii="Times New Roman" w:hAnsi="Times New Roman"/>
            </w:rPr>
            <w:t>олное наименование,</w:t>
          </w:r>
        </w:p>
      </w:sdtContent>
    </w:sdt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7"/>
      </w:tblGrid>
      <w:tr w:rsidR="000762D5" w:rsidRPr="00485774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62D5" w:rsidRPr="001E05BB" w:rsidRDefault="00D67FC7" w:rsidP="001E05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автономное учреждение</w:t>
            </w:r>
          </w:p>
        </w:tc>
      </w:tr>
      <w:tr w:rsidR="000762D5" w:rsidRPr="000762D5" w:rsidTr="00DD774D">
        <w:tc>
          <w:tcPr>
            <w:tcW w:w="14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-879475915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0762D5" w:rsidRPr="001E05BB" w:rsidRDefault="000762D5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организационно правовая форма,</w:t>
                </w:r>
              </w:p>
            </w:sdtContent>
          </w:sdt>
        </w:tc>
      </w:tr>
      <w:tr w:rsidR="000762D5" w:rsidRPr="000762D5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62D5" w:rsidRPr="001E05BB" w:rsidRDefault="00D67FC7" w:rsidP="00D67FC7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423832, Республика Татарстан, город Набережные Челны, проспект Чулман, дом 38 (40/14)</w:t>
            </w:r>
          </w:p>
        </w:tc>
      </w:tr>
      <w:tr w:rsidR="000762D5" w:rsidRPr="000762D5" w:rsidTr="00DD774D">
        <w:tc>
          <w:tcPr>
            <w:tcW w:w="14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1360936901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AE5F27" w:rsidRPr="001E05BB" w:rsidRDefault="000762D5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место нахождения образовательного учреждения (научной организации)</w:t>
                </w:r>
              </w:p>
              <w:p w:rsidR="000762D5" w:rsidRPr="001E05BB" w:rsidRDefault="00AE5F27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(далее</w:t>
                </w:r>
                <w:r w:rsidR="000762D5" w:rsidRPr="001E05BB">
                  <w:rPr>
                    <w:rFonts w:ascii="Times New Roman" w:hAnsi="Times New Roman"/>
                  </w:rPr>
                  <w:t xml:space="preserve"> организация) в соответствии с уставом организации</w:t>
                </w:r>
              </w:p>
            </w:sdtContent>
          </w:sdt>
        </w:tc>
      </w:tr>
      <w:tr w:rsidR="000762D5" w:rsidRPr="000762D5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F27" w:rsidRPr="000762D5" w:rsidRDefault="00AE5F27" w:rsidP="001E05BB">
            <w:pPr>
              <w:spacing w:after="0"/>
            </w:pPr>
          </w:p>
        </w:tc>
      </w:tr>
      <w:tr w:rsidR="000762D5" w:rsidRPr="000762D5" w:rsidTr="00DD774D">
        <w:tc>
          <w:tcPr>
            <w:tcW w:w="14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F27" w:rsidRPr="000762D5" w:rsidRDefault="00AE5F27" w:rsidP="001E05BB">
            <w:pPr>
              <w:spacing w:after="0"/>
            </w:pPr>
          </w:p>
        </w:tc>
      </w:tr>
      <w:tr w:rsidR="000762D5" w:rsidRPr="000762D5" w:rsidTr="00DD774D">
        <w:tc>
          <w:tcPr>
            <w:tcW w:w="14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62D5" w:rsidRPr="00D67FC7" w:rsidRDefault="00D67FC7" w:rsidP="00D67FC7">
            <w:pPr>
              <w:spacing w:after="0"/>
              <w:jc w:val="center"/>
              <w:rPr>
                <w:rFonts w:ascii="Times New Roman" w:hAnsi="Times New Roman"/>
              </w:rPr>
            </w:pPr>
            <w:r w:rsidRPr="00D67FC7">
              <w:rPr>
                <w:rFonts w:ascii="Times New Roman" w:hAnsi="Times New Roman"/>
              </w:rPr>
              <w:t>1021602022474</w:t>
            </w:r>
          </w:p>
        </w:tc>
      </w:tr>
      <w:tr w:rsidR="000762D5" w:rsidRPr="000762D5" w:rsidTr="00DD774D">
        <w:tc>
          <w:tcPr>
            <w:tcW w:w="14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2030753329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0762D5" w:rsidRPr="000762D5" w:rsidRDefault="001E05BB" w:rsidP="001E05BB">
                <w:pPr>
                  <w:spacing w:after="0"/>
                  <w:jc w:val="center"/>
                </w:pPr>
                <w:r w:rsidRPr="001E05BB">
                  <w:rPr>
                    <w:rFonts w:ascii="Times New Roman" w:hAnsi="Times New Roman"/>
                  </w:rPr>
                  <w:t>основной государственный</w:t>
                </w:r>
                <w:r w:rsidR="000762D5" w:rsidRPr="001E05BB">
                  <w:rPr>
                    <w:rFonts w:ascii="Times New Roman" w:hAnsi="Times New Roman"/>
                  </w:rPr>
                  <w:t xml:space="preserve"> регистрационный номер юридического лица (ОГРН)</w:t>
                </w:r>
              </w:p>
            </w:sdtContent>
          </w:sdt>
        </w:tc>
      </w:tr>
      <w:tr w:rsidR="00C042BA" w:rsidRPr="00C042BA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2BA" w:rsidRPr="00FE1A1C" w:rsidRDefault="00FE1A1C" w:rsidP="00C528D6">
            <w:pPr>
              <w:spacing w:after="0"/>
              <w:rPr>
                <w:rFonts w:ascii="Times New Roman" w:hAnsi="Times New Roman"/>
              </w:rPr>
            </w:pPr>
            <w:r w:rsidRPr="00FE1A1C">
              <w:rPr>
                <w:rFonts w:ascii="Times New Roman" w:hAnsi="Times New Roman"/>
              </w:rPr>
              <w:t>о</w:t>
            </w:r>
            <w:r w:rsidR="006F5AAD" w:rsidRPr="00FE1A1C">
              <w:rPr>
                <w:rFonts w:ascii="Times New Roman" w:hAnsi="Times New Roman"/>
              </w:rPr>
              <w:t>т</w:t>
            </w:r>
            <w:r w:rsidRPr="00FE1A1C">
              <w:rPr>
                <w:rFonts w:ascii="Times New Roman" w:hAnsi="Times New Roman"/>
              </w:rPr>
              <w:t xml:space="preserve"> «</w:t>
            </w:r>
            <w:r w:rsidR="00C528D6">
              <w:rPr>
                <w:rFonts w:ascii="Times New Roman" w:hAnsi="Times New Roman"/>
              </w:rPr>
              <w:t>3</w:t>
            </w:r>
            <w:r w:rsidR="006F5AAD" w:rsidRPr="00FE1A1C">
              <w:rPr>
                <w:rFonts w:ascii="Times New Roman" w:hAnsi="Times New Roman"/>
              </w:rPr>
              <w:t xml:space="preserve">1» </w:t>
            </w:r>
            <w:r w:rsidR="00C528D6">
              <w:rPr>
                <w:rFonts w:ascii="Times New Roman" w:hAnsi="Times New Roman"/>
              </w:rPr>
              <w:t>мая</w:t>
            </w:r>
            <w:r w:rsidR="006F5AAD" w:rsidRPr="00FE1A1C">
              <w:rPr>
                <w:rFonts w:ascii="Times New Roman" w:hAnsi="Times New Roman"/>
              </w:rPr>
              <w:t xml:space="preserve"> 200</w:t>
            </w:r>
            <w:r w:rsidR="00C528D6">
              <w:rPr>
                <w:rFonts w:ascii="Times New Roman" w:hAnsi="Times New Roman"/>
              </w:rPr>
              <w:t>1</w:t>
            </w:r>
            <w:r w:rsidR="006F5AAD" w:rsidRPr="00FE1A1C">
              <w:rPr>
                <w:rFonts w:ascii="Times New Roman" w:hAnsi="Times New Roman"/>
              </w:rPr>
              <w:t xml:space="preserve"> года</w:t>
            </w:r>
            <w:r w:rsidRPr="00FE1A1C">
              <w:rPr>
                <w:rFonts w:ascii="Times New Roman" w:hAnsi="Times New Roman"/>
              </w:rPr>
              <w:t xml:space="preserve"> серия 16 №00</w:t>
            </w:r>
            <w:r w:rsidR="00C528D6">
              <w:rPr>
                <w:rFonts w:ascii="Times New Roman" w:hAnsi="Times New Roman"/>
              </w:rPr>
              <w:t xml:space="preserve">2422414 </w:t>
            </w:r>
            <w:r w:rsidRPr="00FE1A1C">
              <w:rPr>
                <w:rFonts w:ascii="Times New Roman" w:hAnsi="Times New Roman"/>
              </w:rPr>
              <w:t xml:space="preserve"> выдано Инспекцией </w:t>
            </w:r>
            <w:r w:rsidR="00C528D6">
              <w:rPr>
                <w:rFonts w:ascii="Times New Roman" w:hAnsi="Times New Roman"/>
              </w:rPr>
              <w:t xml:space="preserve">Министерством </w:t>
            </w:r>
            <w:r w:rsidRPr="00FE1A1C">
              <w:rPr>
                <w:rFonts w:ascii="Times New Roman" w:hAnsi="Times New Roman"/>
              </w:rPr>
              <w:t xml:space="preserve"> </w:t>
            </w:r>
            <w:r w:rsidR="00C528D6">
              <w:rPr>
                <w:rFonts w:ascii="Times New Roman" w:hAnsi="Times New Roman"/>
              </w:rPr>
              <w:t xml:space="preserve">Российской Федерации по налогам и сборам по </w:t>
            </w:r>
            <w:r w:rsidRPr="00FE1A1C">
              <w:rPr>
                <w:rFonts w:ascii="Times New Roman" w:hAnsi="Times New Roman"/>
              </w:rPr>
              <w:t>г.</w:t>
            </w:r>
            <w:r w:rsidR="00C528D6">
              <w:rPr>
                <w:rFonts w:ascii="Times New Roman" w:hAnsi="Times New Roman"/>
              </w:rPr>
              <w:t xml:space="preserve"> </w:t>
            </w:r>
            <w:r w:rsidRPr="00FE1A1C">
              <w:rPr>
                <w:rFonts w:ascii="Times New Roman" w:hAnsi="Times New Roman"/>
              </w:rPr>
              <w:t>Набережные Челны Республики Татарстан</w:t>
            </w:r>
          </w:p>
        </w:tc>
      </w:tr>
      <w:tr w:rsidR="00C042BA" w:rsidRPr="00485774" w:rsidTr="00DD774D">
        <w:tc>
          <w:tcPr>
            <w:tcW w:w="14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-382490250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C042BA" w:rsidRPr="001E05BB" w:rsidRDefault="00C042BA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реквизиты свидетельства о внесении записи в Единый государственный реестр юридических лиц</w:t>
                </w:r>
              </w:p>
            </w:sdtContent>
          </w:sdt>
        </w:tc>
      </w:tr>
      <w:tr w:rsidR="00C042BA" w:rsidRPr="00C042BA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2BA" w:rsidRPr="00DD774D" w:rsidRDefault="00DD774D" w:rsidP="00464EB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DD774D">
              <w:rPr>
                <w:rFonts w:ascii="Times New Roman" w:hAnsi="Times New Roman"/>
              </w:rPr>
              <w:t>т «</w:t>
            </w:r>
            <w:r w:rsidR="00464EBB">
              <w:rPr>
                <w:rFonts w:ascii="Times New Roman" w:hAnsi="Times New Roman"/>
              </w:rPr>
              <w:t>05</w:t>
            </w:r>
            <w:r w:rsidRPr="00DD774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</w:t>
            </w:r>
            <w:r w:rsidR="00464EBB">
              <w:rPr>
                <w:rFonts w:ascii="Times New Roman" w:hAnsi="Times New Roman"/>
              </w:rPr>
              <w:t>июня</w:t>
            </w:r>
            <w:r>
              <w:rPr>
                <w:rFonts w:ascii="Times New Roman" w:hAnsi="Times New Roman"/>
              </w:rPr>
              <w:t xml:space="preserve"> 20</w:t>
            </w:r>
            <w:r w:rsidR="00464EBB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года серия 16 №</w:t>
            </w:r>
            <w:r w:rsidR="00464EB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005</w:t>
            </w:r>
            <w:r w:rsidR="00464EBB">
              <w:rPr>
                <w:rFonts w:ascii="Times New Roman" w:hAnsi="Times New Roman"/>
              </w:rPr>
              <w:t xml:space="preserve">413317 </w:t>
            </w:r>
            <w:r w:rsidRPr="00FE1A1C">
              <w:rPr>
                <w:rFonts w:ascii="Times New Roman" w:hAnsi="Times New Roman"/>
              </w:rPr>
              <w:t>выдано Инспекцией Федеральной налоговой службы по г.</w:t>
            </w:r>
            <w:r w:rsidR="00C528D6">
              <w:rPr>
                <w:rFonts w:ascii="Times New Roman" w:hAnsi="Times New Roman"/>
              </w:rPr>
              <w:t xml:space="preserve"> </w:t>
            </w:r>
            <w:r w:rsidRPr="00FE1A1C">
              <w:rPr>
                <w:rFonts w:ascii="Times New Roman" w:hAnsi="Times New Roman"/>
              </w:rPr>
              <w:t>Набережные Челны Республики Татарстан</w:t>
            </w:r>
          </w:p>
        </w:tc>
      </w:tr>
      <w:tr w:rsidR="00C042BA" w:rsidRPr="00C042BA" w:rsidTr="00DD774D">
        <w:tc>
          <w:tcPr>
            <w:tcW w:w="14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1584566491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C042BA" w:rsidRPr="001E05BB" w:rsidRDefault="00C042BA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(в случае внесения изменений в устав указываются реквизиты свидетельства о внесении записи в Единый  государственный реестр юридических лиц)</w:t>
                </w:r>
              </w:p>
            </w:sdtContent>
          </w:sdt>
        </w:tc>
      </w:tr>
      <w:tr w:rsidR="00C042BA" w:rsidRPr="00C042BA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2BA" w:rsidRPr="00F76052" w:rsidRDefault="00F76052" w:rsidP="00CD60AF">
            <w:pPr>
              <w:spacing w:after="0"/>
              <w:rPr>
                <w:rFonts w:ascii="Times New Roman" w:hAnsi="Times New Roman"/>
              </w:rPr>
            </w:pPr>
            <w:r w:rsidRPr="00F76052">
              <w:rPr>
                <w:rFonts w:ascii="Times New Roman" w:hAnsi="Times New Roman"/>
              </w:rPr>
              <w:t>1650084313</w:t>
            </w:r>
            <w:r w:rsidR="00CD60AF">
              <w:rPr>
                <w:rFonts w:ascii="Times New Roman" w:hAnsi="Times New Roman"/>
              </w:rPr>
              <w:t xml:space="preserve"> </w:t>
            </w:r>
            <w:r w:rsidR="00CD60AF" w:rsidRPr="00F76052">
              <w:rPr>
                <w:rFonts w:ascii="Times New Roman" w:hAnsi="Times New Roman"/>
              </w:rPr>
              <w:t>от 05 июня 2001 г</w:t>
            </w:r>
            <w:r w:rsidR="00CD60AF">
              <w:rPr>
                <w:rFonts w:ascii="Times New Roman" w:hAnsi="Times New Roman"/>
              </w:rPr>
              <w:t xml:space="preserve">., </w:t>
            </w:r>
            <w:r w:rsidRPr="00F76052">
              <w:rPr>
                <w:rFonts w:ascii="Times New Roman" w:hAnsi="Times New Roman"/>
              </w:rPr>
              <w:t>выдано Инспекцией Федеральной налогово</w:t>
            </w:r>
            <w:r w:rsidR="00CD60AF">
              <w:rPr>
                <w:rFonts w:ascii="Times New Roman" w:hAnsi="Times New Roman"/>
              </w:rPr>
              <w:t xml:space="preserve">й службы по г. Набережные Челны </w:t>
            </w:r>
            <w:r w:rsidR="00CD60AF" w:rsidRPr="00F76052">
              <w:rPr>
                <w:rFonts w:ascii="Times New Roman" w:hAnsi="Times New Roman"/>
              </w:rPr>
              <w:t>Республики Татарстан</w:t>
            </w:r>
            <w:r w:rsidR="00CD60AF">
              <w:rPr>
                <w:rFonts w:ascii="Times New Roman" w:hAnsi="Times New Roman"/>
              </w:rPr>
              <w:t>,</w:t>
            </w:r>
          </w:p>
        </w:tc>
      </w:tr>
      <w:tr w:rsidR="00C042BA" w:rsidRPr="00C042BA" w:rsidTr="00DD774D">
        <w:tc>
          <w:tcPr>
            <w:tcW w:w="14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1204981053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C042BA" w:rsidRPr="001E05BB" w:rsidRDefault="00C042BA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идентификационный номер налогоплательщика и данные документа о постановке организации на учет в налоговом органе</w:t>
                </w:r>
              </w:p>
            </w:sdtContent>
          </w:sdt>
        </w:tc>
      </w:tr>
      <w:tr w:rsidR="00C042BA" w:rsidRPr="00C042BA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042BA" w:rsidRPr="00F76052" w:rsidRDefault="00464EBB" w:rsidP="00CD60AF">
            <w:pPr>
              <w:spacing w:after="0"/>
              <w:jc w:val="center"/>
              <w:rPr>
                <w:rFonts w:ascii="Times New Roman" w:hAnsi="Times New Roman"/>
              </w:rPr>
            </w:pPr>
            <w:r w:rsidRPr="00F76052">
              <w:rPr>
                <w:rFonts w:ascii="Times New Roman" w:hAnsi="Times New Roman"/>
              </w:rPr>
              <w:t xml:space="preserve"> </w:t>
            </w:r>
            <w:r w:rsidR="00CD60AF">
              <w:rPr>
                <w:rFonts w:ascii="Times New Roman" w:hAnsi="Times New Roman"/>
              </w:rPr>
              <w:t xml:space="preserve">КПП </w:t>
            </w:r>
            <w:r w:rsidR="00CD60AF">
              <w:rPr>
                <w:rFonts w:ascii="Times New Roman" w:hAnsi="Times New Roman"/>
              </w:rPr>
              <w:t>165001001</w:t>
            </w:r>
            <w:r w:rsidR="00F76052" w:rsidRPr="00F76052">
              <w:rPr>
                <w:rFonts w:ascii="Times New Roman" w:hAnsi="Times New Roman"/>
              </w:rPr>
              <w:t>1650</w:t>
            </w:r>
            <w:r w:rsidR="00CD60AF">
              <w:rPr>
                <w:rFonts w:ascii="Times New Roman" w:hAnsi="Times New Roman"/>
              </w:rPr>
              <w:t>,</w:t>
            </w:r>
            <w:r w:rsidR="00F76052" w:rsidRPr="00F76052">
              <w:rPr>
                <w:rFonts w:ascii="Times New Roman" w:hAnsi="Times New Roman"/>
              </w:rPr>
              <w:t xml:space="preserve"> </w:t>
            </w:r>
            <w:r w:rsidR="00AF6D8E" w:rsidRPr="00F76052">
              <w:rPr>
                <w:rFonts w:ascii="Times New Roman" w:hAnsi="Times New Roman"/>
              </w:rPr>
              <w:t>серия 16 №005025935</w:t>
            </w:r>
          </w:p>
        </w:tc>
      </w:tr>
      <w:tr w:rsidR="00C042BA" w:rsidRPr="00C042BA" w:rsidTr="00DD774D">
        <w:trPr>
          <w:trHeight w:val="592"/>
        </w:trPr>
        <w:tc>
          <w:tcPr>
            <w:tcW w:w="14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-260913796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C042BA" w:rsidRPr="00C042BA" w:rsidRDefault="00C042BA" w:rsidP="001E05BB">
                <w:pPr>
                  <w:spacing w:after="0"/>
                  <w:jc w:val="center"/>
                </w:pPr>
                <w:r w:rsidRPr="001E05BB">
                  <w:rPr>
                    <w:rFonts w:ascii="Times New Roman" w:hAnsi="Times New Roman"/>
                  </w:rPr>
                  <w:t>код причины и дата постановки на учет организации в налоговом органе, реквизиты свидетельства о</w:t>
                </w:r>
              </w:p>
              <w:p w:rsidR="00C042BA" w:rsidRPr="00C042BA" w:rsidRDefault="00C042BA" w:rsidP="001E05BB">
                <w:pPr>
                  <w:spacing w:after="0"/>
                  <w:jc w:val="center"/>
                </w:pPr>
                <w:r w:rsidRPr="001E05BB">
                  <w:rPr>
                    <w:rFonts w:ascii="Times New Roman" w:hAnsi="Times New Roman"/>
                  </w:rPr>
                  <w:t>постановке на налоговый учет организации</w:t>
                </w:r>
              </w:p>
            </w:sdtContent>
          </w:sdt>
        </w:tc>
      </w:tr>
      <w:tr w:rsidR="00C042BA" w:rsidRPr="00C042BA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4EBB" w:rsidRDefault="00464EBB" w:rsidP="001E05BB">
            <w:pPr>
              <w:spacing w:after="0"/>
            </w:pPr>
          </w:p>
          <w:p w:rsidR="00464EBB" w:rsidRPr="00C042BA" w:rsidRDefault="00464EBB" w:rsidP="001E05BB">
            <w:pPr>
              <w:spacing w:after="0"/>
            </w:pPr>
          </w:p>
        </w:tc>
      </w:tr>
      <w:tr w:rsidR="00C042BA" w:rsidRPr="00C042BA" w:rsidTr="00DD774D">
        <w:tc>
          <w:tcPr>
            <w:tcW w:w="14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926775182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C042BA" w:rsidRPr="001E05BB" w:rsidRDefault="00C042BA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полное наименование филиала (филиалов) организации* в соответствии с уставом организации</w:t>
                </w:r>
              </w:p>
            </w:sdtContent>
          </w:sdt>
        </w:tc>
      </w:tr>
      <w:tr w:rsidR="00C042BA" w:rsidRPr="00C042BA" w:rsidTr="00DD774D">
        <w:tc>
          <w:tcPr>
            <w:tcW w:w="14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F27" w:rsidRPr="00C042BA" w:rsidRDefault="00AE5F27" w:rsidP="001E05BB">
            <w:pPr>
              <w:spacing w:after="0"/>
            </w:pPr>
          </w:p>
        </w:tc>
      </w:tr>
    </w:tbl>
    <w:p w:rsidR="008D41DF" w:rsidRPr="00A031DA" w:rsidRDefault="00CD60AF" w:rsidP="00CD60A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4425"/>
      </w:tblGrid>
      <w:tr w:rsidR="008D41DF" w:rsidRPr="008D41DF" w:rsidTr="001E05BB">
        <w:tc>
          <w:tcPr>
            <w:tcW w:w="14425" w:type="dxa"/>
            <w:tcBorders>
              <w:bottom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2118721127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8D41DF" w:rsidRPr="008D41DF" w:rsidRDefault="008D41DF" w:rsidP="001E05BB">
                <w:pPr>
                  <w:spacing w:after="0"/>
                  <w:jc w:val="center"/>
                </w:pPr>
                <w:r w:rsidRPr="001E05BB">
                  <w:rPr>
                    <w:rFonts w:ascii="Times New Roman" w:hAnsi="Times New Roman"/>
                  </w:rPr>
                  <w:t>место нахождения филиала (филиалов) организации* в соответствии с уставом организации</w:t>
                </w:r>
              </w:p>
            </w:sdtContent>
          </w:sdt>
        </w:tc>
      </w:tr>
      <w:tr w:rsidR="008D41DF" w:rsidRPr="008D41DF" w:rsidTr="001E05B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41DF" w:rsidRPr="00F76052" w:rsidRDefault="00CD60AF" w:rsidP="00F76052">
            <w:pPr>
              <w:spacing w:after="0"/>
              <w:jc w:val="center"/>
              <w:rPr>
                <w:rFonts w:ascii="Times New Roman" w:hAnsi="Times New Roman"/>
              </w:rPr>
            </w:pPr>
            <w:r w:rsidRPr="00F76052">
              <w:rPr>
                <w:rFonts w:ascii="Times New Roman" w:hAnsi="Times New Roman"/>
              </w:rPr>
              <w:t>Министерство образования и науки Республики Татарстан</w:t>
            </w:r>
          </w:p>
        </w:tc>
      </w:tr>
      <w:tr w:rsidR="008D41DF" w:rsidRPr="008D41DF" w:rsidTr="001E05B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-1494793046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8D41DF" w:rsidRPr="001E05BB" w:rsidRDefault="008D41DF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реквизиты действующего свидетельства о государственной аккредитации (наименование аккредитационного  органа, выдавшего свидетельство</w:t>
                </w:r>
              </w:p>
            </w:sdtContent>
          </w:sdt>
        </w:tc>
      </w:tr>
      <w:tr w:rsidR="00EC04C7" w:rsidRPr="00EC04C7" w:rsidTr="001E05B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"/>
        </w:trPr>
        <w:tc>
          <w:tcPr>
            <w:tcW w:w="14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04C7" w:rsidRPr="001E05BB" w:rsidRDefault="00CD60AF" w:rsidP="00CD60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регистрационный номер </w:t>
            </w:r>
            <w:r w:rsidR="00464EBB" w:rsidRPr="00F76052">
              <w:rPr>
                <w:rFonts w:ascii="Times New Roman" w:hAnsi="Times New Roman"/>
              </w:rPr>
              <w:t>2067 от «15» июня 2012 года</w:t>
            </w:r>
            <w:r w:rsidR="00464EBB">
              <w:rPr>
                <w:rFonts w:ascii="Times New Roman" w:hAnsi="Times New Roman"/>
              </w:rPr>
              <w:t>, 16 ОП № 000629</w:t>
            </w:r>
          </w:p>
        </w:tc>
      </w:tr>
      <w:tr w:rsidR="00EC04C7" w:rsidRPr="00EC04C7" w:rsidTr="001E05B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</w:rPr>
              <w:id w:val="27453425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EC04C7" w:rsidRPr="001E05BB" w:rsidRDefault="00EC04C7" w:rsidP="001E05BB">
                <w:pPr>
                  <w:spacing w:after="0"/>
                  <w:jc w:val="center"/>
                  <w:rPr>
                    <w:rFonts w:ascii="Times New Roman" w:hAnsi="Times New Roman"/>
                  </w:rPr>
                </w:pPr>
                <w:r w:rsidRPr="001E05BB">
                  <w:rPr>
                    <w:rFonts w:ascii="Times New Roman" w:hAnsi="Times New Roman"/>
                  </w:rPr>
                  <w:t>о государственной аккредитации, номер и дата выдачи свидетельства о государственной аккредитации) (при наличии)</w:t>
                </w:r>
              </w:p>
            </w:sdtContent>
          </w:sdt>
        </w:tc>
      </w:tr>
    </w:tbl>
    <w:p w:rsidR="00EC04C7" w:rsidRDefault="00EC04C7" w:rsidP="00EC04C7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8713"/>
        <w:gridCol w:w="4819"/>
      </w:tblGrid>
      <w:tr w:rsidR="00EC04C7" w:rsidRPr="00EC04C7" w:rsidTr="001E05BB">
        <w:tc>
          <w:tcPr>
            <w:tcW w:w="14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851457280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EC04C7" w:rsidRPr="001E05BB" w:rsidRDefault="00EC04C7" w:rsidP="001E05BB">
                <w:pPr>
                  <w:spacing w:after="0"/>
                  <w:rPr>
                    <w:rFonts w:ascii="Times New Roman" w:hAnsi="Times New Roman"/>
                    <w:sz w:val="26"/>
                    <w:szCs w:val="26"/>
                  </w:rPr>
                </w:pPr>
                <w:r w:rsidRPr="001E05BB">
                  <w:rPr>
                    <w:rFonts w:ascii="Times New Roman" w:hAnsi="Times New Roman"/>
                    <w:sz w:val="26"/>
                    <w:szCs w:val="26"/>
                  </w:rPr>
                  <w:t>с установлением государственного статуса образовательному учреждению:</w:t>
                </w:r>
              </w:p>
            </w:sdtContent>
          </w:sdt>
        </w:tc>
      </w:tr>
      <w:tr w:rsidR="00EC04C7" w:rsidRPr="00D625D8" w:rsidTr="001E05BB"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1863705664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EC04C7" w:rsidRPr="001E05BB" w:rsidRDefault="00EC04C7" w:rsidP="001E05BB">
                <w:pPr>
                  <w:spacing w:after="0"/>
                  <w:rPr>
                    <w:rFonts w:ascii="Times New Roman" w:hAnsi="Times New Roman"/>
                    <w:sz w:val="26"/>
                    <w:szCs w:val="26"/>
                  </w:rPr>
                </w:pPr>
                <w:r w:rsidRPr="001E05BB">
                  <w:rPr>
                    <w:rFonts w:ascii="Times New Roman" w:hAnsi="Times New Roman"/>
                    <w:sz w:val="26"/>
                    <w:szCs w:val="26"/>
                  </w:rPr>
                  <w:t>тип "</w:t>
                </w:r>
              </w:p>
            </w:sdtContent>
          </w:sdt>
        </w:tc>
        <w:tc>
          <w:tcPr>
            <w:tcW w:w="871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C04C7" w:rsidRPr="001E05BB" w:rsidRDefault="00F76052" w:rsidP="001E05B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1632128247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EC04C7" w:rsidRPr="001E05BB" w:rsidRDefault="00EC04C7" w:rsidP="001E05BB">
                <w:pPr>
                  <w:spacing w:after="0"/>
                  <w:rPr>
                    <w:rFonts w:ascii="Times New Roman" w:hAnsi="Times New Roman"/>
                    <w:sz w:val="26"/>
                    <w:szCs w:val="26"/>
                  </w:rPr>
                </w:pPr>
                <w:r w:rsidRPr="001E05BB">
                  <w:rPr>
                    <w:rFonts w:ascii="Times New Roman" w:hAnsi="Times New Roman"/>
                    <w:sz w:val="26"/>
                    <w:szCs w:val="26"/>
                  </w:rPr>
                  <w:t>",</w:t>
                </w:r>
              </w:p>
            </w:sdtContent>
          </w:sdt>
        </w:tc>
      </w:tr>
      <w:tr w:rsidR="00EC04C7" w:rsidRPr="00D625D8" w:rsidTr="001E05BB"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107964114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EC04C7" w:rsidRPr="001E05BB" w:rsidRDefault="00EC04C7" w:rsidP="001E05BB">
                <w:pPr>
                  <w:spacing w:after="0"/>
                  <w:rPr>
                    <w:rFonts w:ascii="Times New Roman" w:hAnsi="Times New Roman"/>
                    <w:sz w:val="26"/>
                    <w:szCs w:val="26"/>
                  </w:rPr>
                </w:pPr>
                <w:r w:rsidRPr="001E05BB">
                  <w:rPr>
                    <w:rFonts w:ascii="Times New Roman" w:hAnsi="Times New Roman"/>
                    <w:sz w:val="26"/>
                    <w:szCs w:val="26"/>
                  </w:rPr>
                  <w:t>вид "</w:t>
                </w:r>
              </w:p>
            </w:sdtContent>
          </w:sdt>
        </w:tc>
        <w:tc>
          <w:tcPr>
            <w:tcW w:w="8713" w:type="dxa"/>
            <w:tcBorders>
              <w:left w:val="nil"/>
              <w:right w:val="nil"/>
            </w:tcBorders>
            <w:shd w:val="clear" w:color="auto" w:fill="auto"/>
          </w:tcPr>
          <w:p w:rsidR="00EC04C7" w:rsidRPr="001E05BB" w:rsidRDefault="00F76052" w:rsidP="001E05BB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кадетская школа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-836462739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EC04C7" w:rsidRPr="001E05BB" w:rsidRDefault="00EC04C7" w:rsidP="001E05BB">
                <w:pPr>
                  <w:spacing w:after="0"/>
                  <w:rPr>
                    <w:rFonts w:ascii="Times New Roman" w:hAnsi="Times New Roman"/>
                    <w:sz w:val="26"/>
                    <w:szCs w:val="26"/>
                  </w:rPr>
                </w:pPr>
                <w:r w:rsidRPr="001E05BB">
                  <w:rPr>
                    <w:rFonts w:ascii="Times New Roman" w:hAnsi="Times New Roman"/>
                    <w:sz w:val="26"/>
                    <w:szCs w:val="26"/>
                  </w:rPr>
                  <w:t>".</w:t>
                </w:r>
              </w:p>
            </w:sdtContent>
          </w:sdt>
        </w:tc>
      </w:tr>
    </w:tbl>
    <w:p w:rsidR="00EC04C7" w:rsidRDefault="00EC04C7" w:rsidP="00F75BA6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9F0637" w:rsidRPr="00C94816" w:rsidTr="001E05BB">
        <w:tc>
          <w:tcPr>
            <w:tcW w:w="14786" w:type="dxa"/>
            <w:shd w:val="clear" w:color="auto" w:fill="auto"/>
          </w:tcPr>
          <w:sdt>
            <w:sdtPr>
              <w:rPr>
                <w:rFonts w:ascii="Times New Roman" w:hAnsi="Times New Roman"/>
                <w:sz w:val="26"/>
                <w:szCs w:val="26"/>
              </w:rPr>
              <w:id w:val="-59563252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1E05BB">
                <w:pPr>
                  <w:spacing w:after="0"/>
                </w:pPr>
                <w:r w:rsidRPr="001E05BB">
                  <w:rPr>
                    <w:rFonts w:ascii="Times New Roman" w:hAnsi="Times New Roman"/>
                    <w:sz w:val="26"/>
                    <w:szCs w:val="26"/>
                  </w:rPr>
                  <w:t>по следующим образовательным программам:</w:t>
                </w:r>
              </w:p>
            </w:sdtContent>
          </w:sdt>
        </w:tc>
      </w:tr>
    </w:tbl>
    <w:p w:rsidR="009F0637" w:rsidRDefault="009F0637" w:rsidP="009F0637">
      <w:pPr>
        <w:spacing w:after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   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9F0637" w:rsidRPr="00360B25" w:rsidTr="001E05BB">
        <w:tc>
          <w:tcPr>
            <w:tcW w:w="14786" w:type="dxa"/>
            <w:shd w:val="clear" w:color="auto" w:fill="auto"/>
          </w:tcPr>
          <w:sdt>
            <w:sdt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id w:val="-215741996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1E05BB" w:rsidRDefault="009F0637" w:rsidP="001E05BB">
                <w:pPr>
                  <w:jc w:val="center"/>
                  <w:rPr>
                    <w:rFonts w:ascii="Arial" w:hAnsi="Arial" w:cs="Arial"/>
                    <w:color w:val="000000"/>
                    <w:sz w:val="26"/>
                    <w:szCs w:val="26"/>
                    <w:shd w:val="clear" w:color="auto" w:fill="FFFFFF"/>
                  </w:rPr>
                </w:pPr>
                <w:r w:rsidRPr="001E05BB">
                  <w:rPr>
                    <w:rFonts w:ascii="Times New Roman" w:hAnsi="Times New Roman"/>
                    <w:color w:val="000000"/>
                    <w:sz w:val="28"/>
                    <w:szCs w:val="28"/>
                    <w:shd w:val="clear" w:color="auto" w:fill="FFFFFF"/>
                  </w:rPr>
                  <w:t>Основные общеобразовательные программы</w:t>
                </w:r>
              </w:p>
            </w:sdtContent>
          </w:sdt>
        </w:tc>
      </w:tr>
    </w:tbl>
    <w:p w:rsidR="009F0637" w:rsidRPr="00C94816" w:rsidRDefault="009F0637" w:rsidP="009F0637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W w:w="14786" w:type="dxa"/>
        <w:tblInd w:w="-67" w:type="dxa"/>
        <w:tblBorders>
          <w:bottom w:val="single" w:sz="6" w:space="0" w:color="D6DE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1437"/>
        <w:gridCol w:w="2810"/>
        <w:gridCol w:w="1788"/>
        <w:gridCol w:w="1788"/>
        <w:gridCol w:w="1441"/>
        <w:gridCol w:w="1476"/>
        <w:gridCol w:w="969"/>
        <w:gridCol w:w="800"/>
        <w:gridCol w:w="1770"/>
        <w:gridCol w:w="89"/>
      </w:tblGrid>
      <w:tr w:rsidR="000C6B66" w:rsidRPr="00C94816" w:rsidTr="005C2122">
        <w:trPr>
          <w:gridAfter w:val="1"/>
          <w:wAfter w:w="89" w:type="dxa"/>
          <w:trHeight w:val="494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1054046953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№ п/п</w:t>
                </w:r>
              </w:p>
            </w:sdtContent>
          </w:sdt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2098591619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Уровень (ступень) образования</w:t>
                </w:r>
              </w:p>
            </w:sdtContent>
          </w:sdt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1250432993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Наименование (направленность) образовательной программы</w:t>
                </w:r>
              </w:p>
            </w:sdtContent>
          </w:sdt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88286775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Год начала реализации образовательной программы</w:t>
                </w:r>
              </w:p>
            </w:sdtContent>
          </w:sdt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662928952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Нормативный срок освоения образовательной программы</w:t>
                </w:r>
              </w:p>
            </w:sdtContent>
          </w:sdt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525558414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Количество обучающихся</w:t>
                </w:r>
              </w:p>
            </w:sdtContent>
          </w:sdt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1597549192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1E05B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Количество обучающихся, завершающих обучение в текущем учебном году</w:t>
                </w:r>
              </w:p>
            </w:sdtContent>
          </w:sdt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139030868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1E05B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Дата окончания действия</w:t>
                </w:r>
              </w:p>
            </w:sdtContent>
          </w:sdt>
        </w:tc>
      </w:tr>
      <w:tr w:rsidR="00F76052" w:rsidRPr="00C94816" w:rsidTr="005C2122">
        <w:trPr>
          <w:gridAfter w:val="1"/>
          <w:wAfter w:w="89" w:type="dxa"/>
          <w:trHeight w:val="75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0637" w:rsidRPr="00C94816" w:rsidRDefault="009F0637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0637" w:rsidRPr="00C94816" w:rsidRDefault="009F0637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0637" w:rsidRPr="00C94816" w:rsidRDefault="009F0637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0637" w:rsidRPr="00C94816" w:rsidRDefault="009F0637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0637" w:rsidRPr="00C94816" w:rsidRDefault="009F0637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0637" w:rsidRPr="00C94816" w:rsidRDefault="009F0637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0637" w:rsidRPr="00C94816" w:rsidRDefault="009F0637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1912842950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FD1E3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ru-RU"/>
                  </w:rPr>
                </w:pPr>
                <w:r w:rsidRPr="00FD1E3B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лицензии на осуществление образовательной деятельности</w:t>
                </w:r>
              </w:p>
            </w:sdtContent>
          </w:sdt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668373282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C94816" w:rsidRDefault="009F0637" w:rsidP="00FD1E3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ru-RU"/>
                  </w:rPr>
                </w:pPr>
                <w:r w:rsidRPr="00FD1E3B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свидетельства о государственной аккредитации (при наличии)</w:t>
                </w:r>
              </w:p>
            </w:sdtContent>
          </w:sdt>
        </w:tc>
      </w:tr>
      <w:sdt>
        <w:sdtPr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id w:val="-959414264"/>
          <w:lock w:val="sdtContentLocked"/>
          <w:placeholder>
            <w:docPart w:val="19413673CC97442FAD83A19F4CF569CF"/>
          </w:placeholder>
        </w:sdtPr>
        <w:sdtEndPr/>
        <w:sdtContent>
          <w:tr w:rsidR="000C6B66" w:rsidTr="005C2122">
            <w:tblPrEx>
              <w:tblBorders>
                <w:bottom w:val="none" w:sz="0" w:space="0" w:color="auto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firstRow="0" w:lastRow="0" w:firstColumn="0" w:lastColumn="0" w:noHBand="0" w:noVBand="0"/>
            </w:tblPrEx>
            <w:trPr>
              <w:gridAfter w:val="1"/>
              <w:wAfter w:w="89" w:type="dxa"/>
            </w:trPr>
            <w:tc>
              <w:tcPr>
                <w:tcW w:w="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0C6B66">
                <w:pPr>
                  <w:spacing w:after="0" w:line="240" w:lineRule="auto"/>
                  <w:ind w:left="-75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1</w:t>
                </w:r>
              </w:p>
            </w:tc>
            <w:tc>
              <w:tcPr>
                <w:tcW w:w="1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9F0637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2</w:t>
                </w:r>
              </w:p>
            </w:tc>
            <w:tc>
              <w:tcPr>
                <w:tcW w:w="28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9F0637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3</w:t>
                </w:r>
              </w:p>
            </w:tc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9F0637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4</w:t>
                </w:r>
              </w:p>
            </w:tc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9F0637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5</w:t>
                </w:r>
              </w:p>
            </w:tc>
            <w:tc>
              <w:tcPr>
                <w:tcW w:w="14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9F0637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6</w:t>
                </w:r>
              </w:p>
            </w:tc>
            <w:tc>
              <w:tcPr>
                <w:tcW w:w="14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9F0637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7</w:t>
                </w:r>
              </w:p>
            </w:tc>
            <w:tc>
              <w:tcPr>
                <w:tcW w:w="176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9F0637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8</w:t>
                </w:r>
              </w:p>
            </w:tc>
            <w:tc>
              <w:tcPr>
                <w:tcW w:w="17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0C6B66" w:rsidRDefault="000C6B66" w:rsidP="009F0637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9</w:t>
                </w:r>
              </w:p>
            </w:tc>
          </w:tr>
        </w:sdtContent>
      </w:sdt>
      <w:tr w:rsidR="000C6B66" w:rsidTr="005C212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9" w:type="dxa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Pr="000C6B66" w:rsidRDefault="000C6B66" w:rsidP="000C6B66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Default="00F7605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начальное общее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Default="00F7605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Default="006506CE" w:rsidP="00464E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464E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Default="00F7605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Default="00464EBB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бессрочно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66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28.02.2013</w:t>
            </w:r>
          </w:p>
        </w:tc>
      </w:tr>
      <w:tr w:rsidR="005C2122" w:rsidTr="005C212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9" w:type="dxa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064A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основное общее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06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основная общеобразовательная программа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основного</w:t>
            </w:r>
            <w:r w:rsidRPr="006506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общего образования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464E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C2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  <w:r w:rsidR="00464E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464EBB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бессрочно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28.02.2013</w:t>
            </w:r>
          </w:p>
        </w:tc>
      </w:tr>
      <w:tr w:rsidR="00464EBB" w:rsidTr="005C212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9" w:type="dxa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5064A0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8311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среднее (полное) общее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8311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основная общеобразовательная программа </w:t>
            </w:r>
            <w:r w:rsidRPr="006506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средне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6506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(полно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6506C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общего образования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8311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8311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8311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8311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8311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бессрочно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BB" w:rsidRDefault="00464EBB" w:rsidP="008311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28.02.2013</w:t>
            </w:r>
          </w:p>
        </w:tc>
      </w:tr>
      <w:tr w:rsidR="00464EBB" w:rsidRPr="001E05BB" w:rsidTr="005C212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8"/>
          <w:wBefore w:w="12127" w:type="dxa"/>
        </w:trPr>
        <w:tc>
          <w:tcPr>
            <w:tcW w:w="2659" w:type="dxa"/>
            <w:gridSpan w:val="3"/>
          </w:tcPr>
          <w:p w:rsidR="00464EBB" w:rsidRDefault="00464EBB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D60AF" w:rsidRDefault="00CD60AF" w:rsidP="00A24035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id w:val="153579151"/>
              <w:lock w:val="sdtContentLocked"/>
              <w:placeholder>
                <w:docPart w:val="AD71D5B7B84744E9A311061FD5FB37F0"/>
              </w:placeholder>
            </w:sdtPr>
            <w:sdtEndPr/>
            <w:sdtContent>
              <w:p w:rsidR="00464EBB" w:rsidRPr="001E05BB" w:rsidRDefault="00464EBB" w:rsidP="00A24035">
                <w:pPr>
                  <w:shd w:val="clear" w:color="auto" w:fill="FFFFFF"/>
                  <w:spacing w:after="0" w:line="240" w:lineRule="auto"/>
                  <w:jc w:val="right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eastAsia="ru-RU"/>
                  </w:rPr>
                  <w:t>Сведения о филиале*</w:t>
                </w:r>
              </w:p>
            </w:sdtContent>
          </w:sdt>
        </w:tc>
      </w:tr>
    </w:tbl>
    <w:p w:rsidR="001E05BB" w:rsidRDefault="001E05BB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E05BB" w:rsidRDefault="00CD60AF" w:rsidP="00CD6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1E05BB" w:rsidRPr="001E05BB" w:rsidTr="00E87D01">
        <w:trPr>
          <w:trHeight w:val="105"/>
        </w:trPr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05BB" w:rsidRPr="001E05BB" w:rsidRDefault="001E05BB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E05BB" w:rsidRPr="001E05BB" w:rsidRDefault="00C55FED" w:rsidP="001E05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sdt>
        <w:sdtPr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id w:val="-168091820"/>
          <w:lock w:val="sdtContentLocked"/>
          <w:placeholder>
            <w:docPart w:val="19413673CC97442FAD83A19F4CF569CF"/>
          </w:placeholder>
        </w:sdtPr>
        <w:sdtEndPr/>
        <w:sdtContent>
          <w:r w:rsidR="001E05BB" w:rsidRPr="001E05BB">
            <w:rPr>
              <w:rFonts w:ascii="Times New Roman" w:eastAsia="Times New Roman" w:hAnsi="Times New Roman"/>
              <w:color w:val="000000"/>
              <w:sz w:val="24"/>
              <w:szCs w:val="24"/>
              <w:lang w:eastAsia="ru-RU"/>
            </w:rPr>
            <w:t>(наименование филиала</w:t>
          </w:r>
        </w:sdtContent>
      </w:sdt>
      <w:r w:rsidR="001E05BB" w:rsidRPr="001E05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1E05BB" w:rsidRDefault="001E05BB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E05BB" w:rsidRDefault="001E05BB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E05BB" w:rsidRDefault="001E05BB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</w:tblGrid>
      <w:sdt>
        <w:sdtPr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id w:val="1825928316"/>
          <w:lock w:val="sdtContentLocked"/>
          <w:placeholder>
            <w:docPart w:val="19413673CC97442FAD83A19F4CF569CF"/>
          </w:placeholder>
        </w:sdtPr>
        <w:sdtEndPr/>
        <w:sdtContent>
          <w:tr w:rsidR="00FD1E3B" w:rsidRPr="00FD1E3B" w:rsidTr="00FD1E3B">
            <w:tc>
              <w:tcPr>
                <w:tcW w:w="14786" w:type="dxa"/>
              </w:tcPr>
              <w:p w:rsidR="00FD1E3B" w:rsidRPr="00FD1E3B" w:rsidRDefault="00FD1E3B" w:rsidP="00F906B4">
                <w:pPr>
                  <w:shd w:val="clear" w:color="auto" w:fill="FFFFFF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 w:rsidRPr="00FD1E3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Основные общеобразовательные программы</w:t>
                </w:r>
              </w:p>
            </w:tc>
          </w:tr>
        </w:sdtContent>
      </w:sdt>
    </w:tbl>
    <w:p w:rsidR="001E05BB" w:rsidRDefault="001E05BB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E05BB" w:rsidRDefault="001E05BB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4786" w:type="dxa"/>
        <w:tblInd w:w="-67" w:type="dxa"/>
        <w:tblBorders>
          <w:bottom w:val="single" w:sz="6" w:space="0" w:color="D6DE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1322"/>
        <w:gridCol w:w="2810"/>
        <w:gridCol w:w="1826"/>
        <w:gridCol w:w="1826"/>
        <w:gridCol w:w="1472"/>
        <w:gridCol w:w="1496"/>
        <w:gridCol w:w="1793"/>
        <w:gridCol w:w="1823"/>
      </w:tblGrid>
      <w:tr w:rsidR="001E05BB" w:rsidRPr="00C94816" w:rsidTr="005C2122">
        <w:trPr>
          <w:trHeight w:val="494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17092258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C94816" w:rsidRDefault="001E05BB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№ п/п</w:t>
                </w:r>
              </w:p>
            </w:sdtContent>
          </w:sdt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1676602141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C94816" w:rsidRDefault="001E05BB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Уровень (ступень) образования</w:t>
                </w:r>
              </w:p>
            </w:sdtContent>
          </w:sdt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190066040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C94816" w:rsidRDefault="001E05BB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Наименование (направленность) образовательной программы</w:t>
                </w:r>
              </w:p>
            </w:sdtContent>
          </w:sdt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1991211563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C94816" w:rsidRDefault="001E05BB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Год начала реализации образовательной программы</w:t>
                </w:r>
              </w:p>
            </w:sdtContent>
          </w:sdt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1834639635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C94816" w:rsidRDefault="001E05BB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Нормативный срок освоения образовательной программы</w:t>
                </w:r>
              </w:p>
            </w:sdtContent>
          </w:sdt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146122441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C94816" w:rsidRDefault="001E05BB" w:rsidP="00A24035">
                <w:pPr>
                  <w:spacing w:before="300" w:after="30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Количество обучающихся</w:t>
                </w:r>
              </w:p>
            </w:sdtContent>
          </w:sdt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370764267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C94816" w:rsidRDefault="001E05BB" w:rsidP="00A2403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Количество обучающихся, завершающих обучение в текущем учебном году</w:t>
                </w:r>
              </w:p>
            </w:sdtContent>
          </w:sdt>
        </w:tc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id w:val="-1566949381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C94816" w:rsidRDefault="001E05BB" w:rsidP="00A24035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</w:pPr>
                <w:r w:rsidRPr="00C94816">
                  <w:rPr>
                    <w:rFonts w:ascii="Arial" w:eastAsia="Times New Roman" w:hAnsi="Arial" w:cs="Arial"/>
                    <w:b/>
                    <w:bCs/>
                    <w:color w:val="000000"/>
                    <w:sz w:val="18"/>
                    <w:szCs w:val="18"/>
                    <w:lang w:eastAsia="ru-RU"/>
                  </w:rPr>
                  <w:t>Дата окончания действия</w:t>
                </w:r>
              </w:p>
            </w:sdtContent>
          </w:sdt>
        </w:tc>
      </w:tr>
      <w:tr w:rsidR="001E05BB" w:rsidRPr="00C94816" w:rsidTr="005C2122">
        <w:trPr>
          <w:trHeight w:val="759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05BB" w:rsidRPr="00C94816" w:rsidRDefault="001E05BB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05BB" w:rsidRPr="00C94816" w:rsidRDefault="001E05BB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05BB" w:rsidRPr="00C94816" w:rsidRDefault="001E05BB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05BB" w:rsidRPr="00C94816" w:rsidRDefault="001E05BB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05BB" w:rsidRPr="00C94816" w:rsidRDefault="001E05BB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05BB" w:rsidRPr="00C94816" w:rsidRDefault="001E05BB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E05BB" w:rsidRPr="00C94816" w:rsidRDefault="001E05BB" w:rsidP="00A240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id w:val="-371925742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FD1E3B" w:rsidRDefault="001E05BB" w:rsidP="00FD1E3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color w:val="000000"/>
                    <w:sz w:val="18"/>
                    <w:szCs w:val="18"/>
                    <w:lang w:eastAsia="ru-RU"/>
                  </w:rPr>
                </w:pPr>
                <w:r w:rsidRPr="00FD1E3B">
                  <w:rPr>
                    <w:rFonts w:ascii="Arial" w:eastAsia="Times New Roman" w:hAnsi="Arial" w:cs="Arial"/>
                    <w:b/>
                    <w:color w:val="000000"/>
                    <w:sz w:val="18"/>
                    <w:szCs w:val="18"/>
                    <w:lang w:eastAsia="ru-RU"/>
                  </w:rPr>
                  <w:t>лицензии на осуществление образовательной деятельности</w:t>
                </w:r>
              </w:p>
            </w:sdtContent>
          </w:sdt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sdt>
            <w:sdtP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ru-RU"/>
              </w:rPr>
              <w:id w:val="-1235698246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1E05BB" w:rsidRPr="00FD1E3B" w:rsidRDefault="001E05BB" w:rsidP="00FD1E3B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color w:val="000000"/>
                    <w:sz w:val="18"/>
                    <w:szCs w:val="18"/>
                    <w:lang w:eastAsia="ru-RU"/>
                  </w:rPr>
                </w:pPr>
                <w:r w:rsidRPr="00FD1E3B">
                  <w:rPr>
                    <w:rFonts w:ascii="Arial" w:eastAsia="Times New Roman" w:hAnsi="Arial" w:cs="Arial"/>
                    <w:b/>
                    <w:color w:val="000000"/>
                    <w:sz w:val="18"/>
                    <w:szCs w:val="18"/>
                    <w:lang w:eastAsia="ru-RU"/>
                  </w:rPr>
                  <w:t>свидетельства о государственной аккредитации (при наличии)</w:t>
                </w:r>
              </w:p>
            </w:sdtContent>
          </w:sdt>
        </w:tc>
      </w:tr>
      <w:sdt>
        <w:sdtPr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id w:val="-706414421"/>
          <w:lock w:val="sdtContentLocked"/>
          <w:placeholder>
            <w:docPart w:val="19413673CC97442FAD83A19F4CF569CF"/>
          </w:placeholder>
        </w:sdtPr>
        <w:sdtEndPr/>
        <w:sdtContent>
          <w:tr w:rsidR="001E05BB" w:rsidTr="005C2122">
            <w:tblPrEx>
              <w:tblBorders>
                <w:bottom w:val="none" w:sz="0" w:space="0" w:color="auto"/>
              </w:tblBorders>
              <w:shd w:val="clear" w:color="auto" w:fill="auto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 w:firstRow="0" w:lastRow="0" w:firstColumn="0" w:lastColumn="0" w:noHBand="0" w:noVBand="0"/>
            </w:tblPrEx>
            <w:tc>
              <w:tcPr>
                <w:tcW w:w="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ind w:left="-75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1</w:t>
                </w:r>
              </w:p>
            </w:tc>
            <w:tc>
              <w:tcPr>
                <w:tcW w:w="13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2</w:t>
                </w:r>
              </w:p>
            </w:tc>
            <w:tc>
              <w:tcPr>
                <w:tcW w:w="28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3</w:t>
                </w:r>
              </w:p>
            </w:tc>
            <w:tc>
              <w:tcPr>
                <w:tcW w:w="18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4</w:t>
                </w:r>
              </w:p>
            </w:tc>
            <w:tc>
              <w:tcPr>
                <w:tcW w:w="18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5</w:t>
                </w:r>
              </w:p>
            </w:tc>
            <w:tc>
              <w:tcPr>
                <w:tcW w:w="14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6</w:t>
                </w:r>
              </w:p>
            </w:tc>
            <w:tc>
              <w:tcPr>
                <w:tcW w:w="149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7</w:t>
                </w:r>
              </w:p>
            </w:tc>
            <w:tc>
              <w:tcPr>
                <w:tcW w:w="17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8</w:t>
                </w:r>
              </w:p>
            </w:tc>
            <w:tc>
              <w:tcPr>
                <w:tcW w:w="18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E05BB" w:rsidRDefault="001E05BB" w:rsidP="00A24035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9</w:t>
                </w:r>
              </w:p>
            </w:tc>
          </w:tr>
        </w:sdtContent>
      </w:sdt>
      <w:tr w:rsidR="005C2122" w:rsidTr="005C212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Pr="000C6B66" w:rsidRDefault="005C2122" w:rsidP="00A24035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5C21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CC3B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CC3B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C2122" w:rsidTr="005C2122">
        <w:tblPrEx>
          <w:tblBorders>
            <w:bottom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122" w:rsidRDefault="005C2122" w:rsidP="00A24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D36AF" w:rsidRDefault="00FD36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D60AF" w:rsidRPr="00226054" w:rsidRDefault="00CD60AF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675"/>
      </w:tblGrid>
      <w:tr w:rsidR="009F0637" w:rsidRPr="00226054" w:rsidTr="001E05BB">
        <w:tc>
          <w:tcPr>
            <w:tcW w:w="14675" w:type="dxa"/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id w:val="188058774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1E05BB" w:rsidRDefault="009F0637" w:rsidP="001E05BB">
                <w:pPr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Сведения об  общественной  (общественно-профессиональной)  аккредитации  в  российских,   иностранных и международных образовательных, научных, общественных и иных организациях (при наличии).</w:t>
                </w:r>
              </w:p>
            </w:sdtContent>
          </w:sdt>
        </w:tc>
      </w:tr>
      <w:tr w:rsidR="009F0637" w:rsidRPr="00226054" w:rsidTr="001E0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637" w:rsidRPr="001E05BB" w:rsidRDefault="009F0637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637" w:rsidRPr="00226054" w:rsidTr="001E05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id w:val="156529995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1E05BB" w:rsidRDefault="009F0637" w:rsidP="001E05BB">
                <w:pPr>
                  <w:spacing w:after="0" w:line="240" w:lineRule="auto"/>
                  <w:jc w:val="center"/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eastAsia="ru-RU"/>
                  </w:rPr>
                  <w:t>наименование организации, проводившей общественную (общественно профессиональную) аккредитацию</w:t>
                </w:r>
              </w:p>
            </w:sdtContent>
          </w:sdt>
        </w:tc>
      </w:tr>
    </w:tbl>
    <w:p w:rsidR="009F0637" w:rsidRDefault="009F0637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532"/>
        <w:gridCol w:w="709"/>
        <w:gridCol w:w="567"/>
        <w:gridCol w:w="567"/>
        <w:gridCol w:w="284"/>
        <w:gridCol w:w="641"/>
        <w:gridCol w:w="308"/>
        <w:gridCol w:w="326"/>
        <w:gridCol w:w="709"/>
        <w:gridCol w:w="7621"/>
      </w:tblGrid>
      <w:tr w:rsidR="009F0637" w:rsidRPr="00226054" w:rsidTr="001E05BB"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0637" w:rsidRPr="001E05BB" w:rsidRDefault="009F0637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5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sdt>
              <w:sdtPr>
                <w:rPr>
                  <w:rFonts w:ascii="Times New Roman" w:eastAsia="Times New Roman" w:hAnsi="Times New Roman"/>
                  <w:color w:val="000000"/>
                  <w:sz w:val="28"/>
                  <w:szCs w:val="28"/>
                  <w:lang w:eastAsia="ru-RU"/>
                </w:rPr>
                <w:id w:val="1743756051"/>
                <w:lock w:val="sdtContentLocked"/>
                <w:placeholder>
                  <w:docPart w:val="19413673CC97442FAD83A19F4CF569CF"/>
                </w:placeholder>
              </w:sdtPr>
              <w:sdtEndPr/>
              <w:sdtContent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Ном</w:t>
                </w:r>
                <w:r w:rsidR="00FD36AF"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ер телефона (факса) организации</w:t>
                </w:r>
              </w:sdtContent>
            </w:sdt>
          </w:p>
        </w:tc>
        <w:tc>
          <w:tcPr>
            <w:tcW w:w="98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637" w:rsidRPr="001E05BB" w:rsidRDefault="005C2122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(8552)585936</w:t>
            </w:r>
          </w:p>
        </w:tc>
      </w:tr>
      <w:tr w:rsidR="009F0637" w:rsidRPr="00226054" w:rsidTr="001E05BB">
        <w:tc>
          <w:tcPr>
            <w:tcW w:w="60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0637" w:rsidRPr="001E05BB" w:rsidRDefault="009F0637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5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sdt>
              <w:sdtPr>
                <w:rPr>
                  <w:rFonts w:ascii="Times New Roman" w:eastAsia="Times New Roman" w:hAnsi="Times New Roman"/>
                  <w:color w:val="000000"/>
                  <w:sz w:val="28"/>
                  <w:szCs w:val="28"/>
                  <w:lang w:eastAsia="ru-RU"/>
                </w:rPr>
                <w:id w:val="1841737831"/>
                <w:lock w:val="sdtContentLocked"/>
                <w:placeholder>
                  <w:docPart w:val="19413673CC97442FAD83A19F4CF569CF"/>
                </w:placeholder>
              </w:sdtPr>
              <w:sdtEndPr/>
              <w:sdtContent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Номер телефона (факса) филиала организации</w:t>
                </w:r>
              </w:sdtContent>
            </w:sdt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637" w:rsidRPr="001E05BB" w:rsidRDefault="009F0637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637" w:rsidRPr="00226054" w:rsidTr="001E05BB">
        <w:tc>
          <w:tcPr>
            <w:tcW w:w="50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0637" w:rsidRPr="001E05BB" w:rsidRDefault="009F0637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5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sdt>
              <w:sdtPr>
                <w:rPr>
                  <w:rFonts w:ascii="Times New Roman" w:eastAsia="Times New Roman" w:hAnsi="Times New Roman"/>
                  <w:color w:val="000000"/>
                  <w:sz w:val="28"/>
                  <w:szCs w:val="28"/>
                  <w:lang w:eastAsia="ru-RU"/>
                </w:rPr>
                <w:id w:val="1603373665"/>
                <w:lock w:val="sdtContentLocked"/>
                <w:placeholder>
                  <w:docPart w:val="19413673CC97442FAD83A19F4CF569CF"/>
                </w:placeholder>
              </w:sdtPr>
              <w:sdtEndPr/>
              <w:sdtContent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Адрес электронной почты организации</w:t>
                </w:r>
              </w:sdtContent>
            </w:sdt>
          </w:p>
        </w:tc>
        <w:tc>
          <w:tcPr>
            <w:tcW w:w="9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637" w:rsidRPr="005C2122" w:rsidRDefault="005C2122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licey82_chelny@mail.ru</w:t>
            </w:r>
          </w:p>
        </w:tc>
      </w:tr>
      <w:tr w:rsidR="009F0637" w:rsidRPr="007C4E24" w:rsidTr="001E05BB">
        <w:tc>
          <w:tcPr>
            <w:tcW w:w="63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0637" w:rsidRPr="001E05BB" w:rsidRDefault="009F0637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E05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sdt>
              <w:sdtPr>
                <w:rPr>
                  <w:rFonts w:ascii="Times New Roman" w:eastAsia="Times New Roman" w:hAnsi="Times New Roman"/>
                  <w:color w:val="000000"/>
                  <w:sz w:val="28"/>
                  <w:szCs w:val="28"/>
                  <w:lang w:eastAsia="ru-RU"/>
                </w:rPr>
                <w:id w:val="1987892018"/>
                <w:lock w:val="sdtContentLocked"/>
                <w:placeholder>
                  <w:docPart w:val="19413673CC97442FAD83A19F4CF569CF"/>
                </w:placeholder>
              </w:sdtPr>
              <w:sdtEndPr/>
              <w:sdtContent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Адрес электронной почты филиала организации</w:t>
                </w:r>
              </w:sdtContent>
            </w:sdt>
          </w:p>
        </w:tc>
        <w:tc>
          <w:tcPr>
            <w:tcW w:w="83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618F" w:rsidRPr="001E05BB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A618F" w:rsidRPr="007C4E24" w:rsidTr="001A618F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18F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18F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18F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A618F" w:rsidRPr="001E05BB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18F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18F" w:rsidRPr="001E05BB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18F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18F" w:rsidRPr="001E05BB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618F" w:rsidRDefault="001A618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0637" w:rsidRPr="007C4E24" w:rsidTr="001A618F"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id w:val="34630626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1E05BB" w:rsidRDefault="009F0637" w:rsidP="001E05BB">
                <w:pPr>
                  <w:shd w:val="clear" w:color="auto" w:fill="FFFFFF"/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 xml:space="preserve"> Дата заполнения </w:t>
                </w:r>
              </w:p>
            </w:sdtContent>
          </w:sdt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id w:val="784774969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1E05BB" w:rsidRDefault="009F0637" w:rsidP="001E05BB">
                <w:pPr>
                  <w:shd w:val="clear" w:color="auto" w:fill="FFFFFF"/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"</w:t>
                </w:r>
              </w:p>
            </w:sdtContent>
          </w:sdt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637" w:rsidRPr="001E05BB" w:rsidRDefault="00CD60A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id w:val="1594903508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1E05BB" w:rsidRDefault="009F0637" w:rsidP="001E05BB">
                <w:pPr>
                  <w:shd w:val="clear" w:color="auto" w:fill="FFFFFF"/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"</w:t>
                </w:r>
              </w:p>
            </w:sdtContent>
          </w:sdt>
        </w:tc>
        <w:tc>
          <w:tcPr>
            <w:tcW w:w="14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637" w:rsidRPr="001E05BB" w:rsidRDefault="00CD60A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февраля</w:t>
            </w:r>
            <w:bookmarkStart w:id="0" w:name="_GoBack"/>
            <w:bookmarkEnd w:id="0"/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id w:val="-203868739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9F0637" w:rsidRPr="001E05BB" w:rsidRDefault="009F0637" w:rsidP="001E05BB">
                <w:pPr>
                  <w:shd w:val="clear" w:color="auto" w:fill="FFFFFF"/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20</w:t>
                </w:r>
              </w:p>
            </w:sdtContent>
          </w:sdt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0637" w:rsidRPr="005C2122" w:rsidRDefault="005C2122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13</w:t>
            </w:r>
          </w:p>
        </w:tc>
        <w:sdt>
          <w:sdtPr>
            <w:rPr>
              <w:rFonts w:ascii="Times New Roman" w:eastAsia="Times New Roman" w:hAnsi="Times New Roman"/>
              <w:color w:val="000000"/>
              <w:sz w:val="28"/>
              <w:szCs w:val="28"/>
              <w:lang w:eastAsia="ru-RU"/>
            </w:rPr>
            <w:id w:val="-2128697235"/>
            <w:lock w:val="sdtContentLocked"/>
            <w:placeholder>
              <w:docPart w:val="19413673CC97442FAD83A19F4CF569CF"/>
            </w:placeholder>
          </w:sdtPr>
          <w:sdtEndPr/>
          <w:sdtContent>
            <w:tc>
              <w:tcPr>
                <w:tcW w:w="762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9F0637" w:rsidRPr="001E05BB" w:rsidRDefault="009F0637" w:rsidP="001E05BB">
                <w:pPr>
                  <w:shd w:val="clear" w:color="auto" w:fill="FFFFFF"/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t>г.</w:t>
                </w:r>
              </w:p>
            </w:tc>
          </w:sdtContent>
        </w:sdt>
      </w:tr>
    </w:tbl>
    <w:p w:rsidR="009F0637" w:rsidRDefault="009F0637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2"/>
        <w:gridCol w:w="425"/>
        <w:gridCol w:w="4383"/>
        <w:gridCol w:w="7"/>
        <w:gridCol w:w="381"/>
        <w:gridCol w:w="4238"/>
      </w:tblGrid>
      <w:tr w:rsidR="00FD36AF" w:rsidRPr="00FD36AF" w:rsidTr="001E05BB"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6AF" w:rsidRPr="001E05BB" w:rsidRDefault="006506CE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6AF" w:rsidRPr="001E05BB" w:rsidRDefault="00FD36A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6AF" w:rsidRPr="001E05BB" w:rsidRDefault="00FD36A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6AF" w:rsidRPr="001E05BB" w:rsidRDefault="00FD36A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D36AF" w:rsidRPr="001E05BB" w:rsidRDefault="006506CE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Шарипова Эльмира Габдулахатовна</w:t>
            </w:r>
          </w:p>
        </w:tc>
      </w:tr>
      <w:tr w:rsidR="00FD36AF" w:rsidRPr="00FD36AF" w:rsidTr="001E05BB">
        <w:tc>
          <w:tcPr>
            <w:tcW w:w="5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id w:val="1971313562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FD36AF" w:rsidRPr="001E05BB" w:rsidRDefault="00FD36AF" w:rsidP="001E05BB">
                <w:pPr>
                  <w:shd w:val="clear" w:color="auto" w:fill="FFFFFF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highlight w:val="yellow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eastAsia="ru-RU"/>
                  </w:rPr>
                  <w:t>(наименование должности руководителя  организации)</w:t>
                </w:r>
              </w:p>
            </w:sdtContent>
          </w:sdt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6AF" w:rsidRPr="001E05BB" w:rsidRDefault="00FD36A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id w:val="672076017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FD36AF" w:rsidRPr="001E05BB" w:rsidRDefault="00FD36AF" w:rsidP="001E05BB">
                <w:pPr>
                  <w:shd w:val="clear" w:color="auto" w:fill="FFFFFF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highlight w:val="yellow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eastAsia="ru-RU"/>
                  </w:rPr>
                  <w:t>(подпись руководителя)</w:t>
                </w:r>
              </w:p>
            </w:sdtContent>
          </w:sdt>
        </w:tc>
        <w:tc>
          <w:tcPr>
            <w:tcW w:w="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36AF" w:rsidRPr="001E05BB" w:rsidRDefault="00FD36A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id w:val="-1784255512"/>
              <w:lock w:val="sdtContentLocked"/>
              <w:placeholder>
                <w:docPart w:val="19413673CC97442FAD83A19F4CF569CF"/>
              </w:placeholder>
            </w:sdtPr>
            <w:sdtEndPr/>
            <w:sdtContent>
              <w:p w:rsidR="00FD36AF" w:rsidRPr="001E05BB" w:rsidRDefault="00FD36AF" w:rsidP="001E05BB">
                <w:pPr>
                  <w:shd w:val="clear" w:color="auto" w:fill="FFFFFF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eastAsia="ru-RU"/>
                  </w:rPr>
                </w:pPr>
                <w:r w:rsidRPr="001E05BB"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eastAsia="ru-RU"/>
                  </w:rPr>
                  <w:t>(фамилия, имя, отчество (при наличии) руководителя организации)</w:t>
                </w:r>
              </w:p>
            </w:sdtContent>
          </w:sdt>
        </w:tc>
      </w:tr>
    </w:tbl>
    <w:p w:rsidR="009F0637" w:rsidRPr="007C4E24" w:rsidRDefault="009F0637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F0637" w:rsidRPr="007C4E24" w:rsidRDefault="009F0637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E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2"/>
      </w:tblGrid>
      <w:tr w:rsidR="00FD36AF" w:rsidRPr="00FD36AF" w:rsidTr="001E05BB">
        <w:tc>
          <w:tcPr>
            <w:tcW w:w="1242" w:type="dxa"/>
            <w:shd w:val="clear" w:color="auto" w:fill="auto"/>
          </w:tcPr>
          <w:p w:rsidR="00FD36AF" w:rsidRPr="001E05BB" w:rsidRDefault="00FD36AF" w:rsidP="001E05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05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</w:t>
            </w:r>
            <w:sdt>
              <w:sdtPr>
                <w:rPr>
                  <w:rFonts w:ascii="Times New Roman" w:eastAsia="Times New Roman" w:hAnsi="Times New Roman"/>
                  <w:color w:val="000000"/>
                  <w:sz w:val="24"/>
                  <w:szCs w:val="24"/>
                  <w:lang w:eastAsia="ru-RU"/>
                </w:rPr>
                <w:id w:val="-882792145"/>
                <w:lock w:val="sdtContentLocked"/>
                <w:placeholder>
                  <w:docPart w:val="19413673CC97442FAD83A19F4CF569CF"/>
                </w:placeholder>
              </w:sdtPr>
              <w:sdtEndPr/>
              <w:sdtContent>
                <w:r w:rsidRPr="001E05BB">
                  <w:rPr>
                    <w:rFonts w:ascii="Times New Roman" w:eastAsia="Times New Roman" w:hAnsi="Times New Roman"/>
                    <w:color w:val="000000"/>
                    <w:sz w:val="24"/>
                    <w:szCs w:val="24"/>
                    <w:lang w:eastAsia="ru-RU"/>
                  </w:rPr>
                  <w:t>М.П.</w:t>
                </w:r>
              </w:sdtContent>
            </w:sdt>
          </w:p>
        </w:tc>
      </w:tr>
    </w:tbl>
    <w:p w:rsidR="009F0637" w:rsidRPr="00226054" w:rsidRDefault="009F0637" w:rsidP="009F063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60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786"/>
      </w:tblGrid>
      <w:tr w:rsidR="00FD36AF" w:rsidRPr="00FD36AF" w:rsidTr="001E05BB">
        <w:tc>
          <w:tcPr>
            <w:tcW w:w="14786" w:type="dxa"/>
            <w:shd w:val="clear" w:color="auto" w:fill="auto"/>
          </w:tcPr>
          <w:sdt>
            <w:sdt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id w:val="2027518952"/>
              <w:placeholder>
                <w:docPart w:val="A94B5C6DC02C4DF1AD5625078A75FE97"/>
              </w:placeholder>
            </w:sdtPr>
            <w:sdtEndPr/>
            <w:sdtContent>
              <w:sdt>
                <w:sdtPr>
                  <w:rPr>
                    <w:rFonts w:ascii="Times New Roman" w:eastAsia="Times New Roman" w:hAnsi="Times New Roman"/>
                    <w:color w:val="000000"/>
                    <w:sz w:val="28"/>
                    <w:szCs w:val="28"/>
                    <w:lang w:eastAsia="ru-RU"/>
                  </w:rPr>
                  <w:id w:val="-1224681253"/>
                  <w:lock w:val="sdtContentLocked"/>
                  <w:placeholder>
                    <w:docPart w:val="19413673CC97442FAD83A19F4CF569CF"/>
                  </w:placeholder>
                </w:sdtPr>
                <w:sdtEndPr/>
                <w:sdtContent>
                  <w:p w:rsidR="00FD36AF" w:rsidRPr="001E05BB" w:rsidRDefault="00FD36AF" w:rsidP="001E05BB">
                    <w:pPr>
                      <w:shd w:val="clear" w:color="auto" w:fill="FFFFFF"/>
                      <w:spacing w:after="0" w:line="240" w:lineRule="auto"/>
                      <w:rPr>
                        <w:rFonts w:ascii="Times New Roman" w:eastAsia="Times New Roman" w:hAnsi="Times New Roman"/>
                        <w:color w:val="000000"/>
                        <w:sz w:val="28"/>
                        <w:szCs w:val="28"/>
                        <w:lang w:eastAsia="ru-RU"/>
                      </w:rPr>
                    </w:pPr>
                    <w:r w:rsidRPr="001E05BB">
                      <w:rPr>
                        <w:rFonts w:ascii="Times New Roman" w:eastAsia="Times New Roman" w:hAnsi="Times New Roman"/>
                        <w:color w:val="000000"/>
                        <w:sz w:val="28"/>
                        <w:szCs w:val="28"/>
                        <w:lang w:eastAsia="ru-RU"/>
                      </w:rPr>
                      <w:t>* Заполняется заявителем в случае государственной аккредитации организации вместе с филиалом (филиалами) или в случае государственной аккредитации филиала (филиалов) в период срока действия свидетельства о государственной аккредитации организации.</w:t>
                    </w:r>
                  </w:p>
                </w:sdtContent>
              </w:sdt>
            </w:sdtContent>
          </w:sdt>
        </w:tc>
      </w:tr>
    </w:tbl>
    <w:p w:rsidR="009F0637" w:rsidRDefault="009F0637" w:rsidP="00A07738">
      <w:pPr>
        <w:spacing w:after="0"/>
        <w:rPr>
          <w:rFonts w:ascii="Times New Roman" w:hAnsi="Times New Roman"/>
          <w:sz w:val="26"/>
          <w:szCs w:val="26"/>
        </w:rPr>
      </w:pPr>
    </w:p>
    <w:sectPr w:rsidR="009F0637" w:rsidSect="001E05BB">
      <w:headerReference w:type="default" r:id="rId8"/>
      <w:pgSz w:w="16838" w:h="11906" w:orient="landscape" w:code="9"/>
      <w:pgMar w:top="851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FED" w:rsidRDefault="00C55FED" w:rsidP="00AE5F27">
      <w:pPr>
        <w:spacing w:after="0" w:line="240" w:lineRule="auto"/>
      </w:pPr>
      <w:r>
        <w:separator/>
      </w:r>
    </w:p>
  </w:endnote>
  <w:endnote w:type="continuationSeparator" w:id="0">
    <w:p w:rsidR="00C55FED" w:rsidRDefault="00C55FED" w:rsidP="00AE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FED" w:rsidRDefault="00C55FED" w:rsidP="00AE5F27">
      <w:pPr>
        <w:spacing w:after="0" w:line="240" w:lineRule="auto"/>
      </w:pPr>
      <w:r>
        <w:separator/>
      </w:r>
    </w:p>
  </w:footnote>
  <w:footnote w:type="continuationSeparator" w:id="0">
    <w:p w:rsidR="00C55FED" w:rsidRDefault="00C55FED" w:rsidP="00AE5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F27" w:rsidRDefault="00AE5F27">
    <w:pPr>
      <w:pStyle w:val="a7"/>
    </w:pPr>
  </w:p>
  <w:p w:rsidR="00AE5F27" w:rsidRDefault="00AE5F2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D6CE2"/>
    <w:multiLevelType w:val="hybridMultilevel"/>
    <w:tmpl w:val="ECE6F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FC7"/>
    <w:rsid w:val="00007BDF"/>
    <w:rsid w:val="000455E8"/>
    <w:rsid w:val="000575D9"/>
    <w:rsid w:val="00057B02"/>
    <w:rsid w:val="000762D5"/>
    <w:rsid w:val="000A2D69"/>
    <w:rsid w:val="000B06CA"/>
    <w:rsid w:val="000C6B66"/>
    <w:rsid w:val="000C7D79"/>
    <w:rsid w:val="000D21BE"/>
    <w:rsid w:val="000D2957"/>
    <w:rsid w:val="000D521D"/>
    <w:rsid w:val="000E1DBE"/>
    <w:rsid w:val="000E2060"/>
    <w:rsid w:val="000E3672"/>
    <w:rsid w:val="000F4DAC"/>
    <w:rsid w:val="001150C3"/>
    <w:rsid w:val="00116A97"/>
    <w:rsid w:val="00121976"/>
    <w:rsid w:val="00126412"/>
    <w:rsid w:val="00133626"/>
    <w:rsid w:val="001535FC"/>
    <w:rsid w:val="00153CBF"/>
    <w:rsid w:val="00157C2E"/>
    <w:rsid w:val="001617F6"/>
    <w:rsid w:val="00165C2F"/>
    <w:rsid w:val="00182691"/>
    <w:rsid w:val="00193944"/>
    <w:rsid w:val="001A618F"/>
    <w:rsid w:val="001A76E7"/>
    <w:rsid w:val="001B7024"/>
    <w:rsid w:val="001B7D3C"/>
    <w:rsid w:val="001C13CF"/>
    <w:rsid w:val="001C1645"/>
    <w:rsid w:val="001C328C"/>
    <w:rsid w:val="001D07C6"/>
    <w:rsid w:val="001D7966"/>
    <w:rsid w:val="001E05BB"/>
    <w:rsid w:val="00202148"/>
    <w:rsid w:val="00202C8C"/>
    <w:rsid w:val="00210273"/>
    <w:rsid w:val="0024400C"/>
    <w:rsid w:val="00250F4D"/>
    <w:rsid w:val="002618CD"/>
    <w:rsid w:val="0026487D"/>
    <w:rsid w:val="00266FBF"/>
    <w:rsid w:val="00270122"/>
    <w:rsid w:val="002730A2"/>
    <w:rsid w:val="002C2A59"/>
    <w:rsid w:val="002D1A50"/>
    <w:rsid w:val="002D2029"/>
    <w:rsid w:val="002D249E"/>
    <w:rsid w:val="002D5B6D"/>
    <w:rsid w:val="00306636"/>
    <w:rsid w:val="00317C42"/>
    <w:rsid w:val="00320C91"/>
    <w:rsid w:val="003374E7"/>
    <w:rsid w:val="00340766"/>
    <w:rsid w:val="00345E03"/>
    <w:rsid w:val="00365A49"/>
    <w:rsid w:val="003660FC"/>
    <w:rsid w:val="00370D8C"/>
    <w:rsid w:val="00374C78"/>
    <w:rsid w:val="00375468"/>
    <w:rsid w:val="003A6659"/>
    <w:rsid w:val="003B3A38"/>
    <w:rsid w:val="003D042D"/>
    <w:rsid w:val="003D4F4A"/>
    <w:rsid w:val="003F3C53"/>
    <w:rsid w:val="003F4ADF"/>
    <w:rsid w:val="003F7178"/>
    <w:rsid w:val="004014F8"/>
    <w:rsid w:val="004015A6"/>
    <w:rsid w:val="004052F0"/>
    <w:rsid w:val="00405E6E"/>
    <w:rsid w:val="00407EBD"/>
    <w:rsid w:val="00424834"/>
    <w:rsid w:val="00434551"/>
    <w:rsid w:val="00442E0F"/>
    <w:rsid w:val="00445664"/>
    <w:rsid w:val="00445BE6"/>
    <w:rsid w:val="00454F32"/>
    <w:rsid w:val="004605B8"/>
    <w:rsid w:val="00460DCF"/>
    <w:rsid w:val="00464EBB"/>
    <w:rsid w:val="00464F2E"/>
    <w:rsid w:val="004672AA"/>
    <w:rsid w:val="00471306"/>
    <w:rsid w:val="00485774"/>
    <w:rsid w:val="004872C6"/>
    <w:rsid w:val="00491977"/>
    <w:rsid w:val="0049306B"/>
    <w:rsid w:val="00494388"/>
    <w:rsid w:val="004B0831"/>
    <w:rsid w:val="004C169F"/>
    <w:rsid w:val="004D0F35"/>
    <w:rsid w:val="004D2F3D"/>
    <w:rsid w:val="004F2C65"/>
    <w:rsid w:val="005064A0"/>
    <w:rsid w:val="00507731"/>
    <w:rsid w:val="005272A9"/>
    <w:rsid w:val="0054039A"/>
    <w:rsid w:val="00550B1A"/>
    <w:rsid w:val="00551809"/>
    <w:rsid w:val="00557EC3"/>
    <w:rsid w:val="00562EA3"/>
    <w:rsid w:val="005A07E5"/>
    <w:rsid w:val="005A6476"/>
    <w:rsid w:val="005B125B"/>
    <w:rsid w:val="005C2122"/>
    <w:rsid w:val="005D1B2F"/>
    <w:rsid w:val="005D20D8"/>
    <w:rsid w:val="005E2B89"/>
    <w:rsid w:val="005F69AD"/>
    <w:rsid w:val="006269EA"/>
    <w:rsid w:val="00632AB2"/>
    <w:rsid w:val="006506CE"/>
    <w:rsid w:val="00654D13"/>
    <w:rsid w:val="0066182F"/>
    <w:rsid w:val="006924B9"/>
    <w:rsid w:val="006B2564"/>
    <w:rsid w:val="006E0A92"/>
    <w:rsid w:val="006F5AAD"/>
    <w:rsid w:val="0072369C"/>
    <w:rsid w:val="00737601"/>
    <w:rsid w:val="0076243C"/>
    <w:rsid w:val="00763EA0"/>
    <w:rsid w:val="007670AC"/>
    <w:rsid w:val="00770072"/>
    <w:rsid w:val="00772051"/>
    <w:rsid w:val="007758E2"/>
    <w:rsid w:val="00775F32"/>
    <w:rsid w:val="00782887"/>
    <w:rsid w:val="00783820"/>
    <w:rsid w:val="00791132"/>
    <w:rsid w:val="00794E7B"/>
    <w:rsid w:val="007B4237"/>
    <w:rsid w:val="007C02C0"/>
    <w:rsid w:val="007D4EB8"/>
    <w:rsid w:val="007D6D7A"/>
    <w:rsid w:val="007E2AED"/>
    <w:rsid w:val="007E3B9F"/>
    <w:rsid w:val="007E6069"/>
    <w:rsid w:val="00802589"/>
    <w:rsid w:val="00822E6D"/>
    <w:rsid w:val="00856B78"/>
    <w:rsid w:val="00860C91"/>
    <w:rsid w:val="0086119B"/>
    <w:rsid w:val="00861D84"/>
    <w:rsid w:val="00875BFA"/>
    <w:rsid w:val="008B1900"/>
    <w:rsid w:val="008D41C0"/>
    <w:rsid w:val="008D41DF"/>
    <w:rsid w:val="008D5176"/>
    <w:rsid w:val="008F072D"/>
    <w:rsid w:val="00985751"/>
    <w:rsid w:val="00993AC3"/>
    <w:rsid w:val="009D2866"/>
    <w:rsid w:val="009D5E88"/>
    <w:rsid w:val="009D7467"/>
    <w:rsid w:val="009F0637"/>
    <w:rsid w:val="009F3232"/>
    <w:rsid w:val="00A031DA"/>
    <w:rsid w:val="00A07738"/>
    <w:rsid w:val="00A1233E"/>
    <w:rsid w:val="00A24035"/>
    <w:rsid w:val="00A40485"/>
    <w:rsid w:val="00A4313E"/>
    <w:rsid w:val="00A505F4"/>
    <w:rsid w:val="00A93AED"/>
    <w:rsid w:val="00A9766E"/>
    <w:rsid w:val="00AB17BE"/>
    <w:rsid w:val="00AB6A19"/>
    <w:rsid w:val="00AB7856"/>
    <w:rsid w:val="00AC0666"/>
    <w:rsid w:val="00AC620F"/>
    <w:rsid w:val="00AD2B5C"/>
    <w:rsid w:val="00AE05A7"/>
    <w:rsid w:val="00AE26CD"/>
    <w:rsid w:val="00AE5F27"/>
    <w:rsid w:val="00AF6D8E"/>
    <w:rsid w:val="00B4444F"/>
    <w:rsid w:val="00B44CA8"/>
    <w:rsid w:val="00B55876"/>
    <w:rsid w:val="00B6131B"/>
    <w:rsid w:val="00B716B4"/>
    <w:rsid w:val="00B9144E"/>
    <w:rsid w:val="00BA624F"/>
    <w:rsid w:val="00BA7E70"/>
    <w:rsid w:val="00BB097D"/>
    <w:rsid w:val="00BB229A"/>
    <w:rsid w:val="00BB7C80"/>
    <w:rsid w:val="00BD137B"/>
    <w:rsid w:val="00BE37B4"/>
    <w:rsid w:val="00BF4E64"/>
    <w:rsid w:val="00C042BA"/>
    <w:rsid w:val="00C07ECC"/>
    <w:rsid w:val="00C258F2"/>
    <w:rsid w:val="00C30D56"/>
    <w:rsid w:val="00C3424E"/>
    <w:rsid w:val="00C44C00"/>
    <w:rsid w:val="00C528D6"/>
    <w:rsid w:val="00C55FED"/>
    <w:rsid w:val="00C71B20"/>
    <w:rsid w:val="00C77D99"/>
    <w:rsid w:val="00C805B3"/>
    <w:rsid w:val="00CB23BA"/>
    <w:rsid w:val="00CC5F1D"/>
    <w:rsid w:val="00CD303A"/>
    <w:rsid w:val="00CD4309"/>
    <w:rsid w:val="00CD44B3"/>
    <w:rsid w:val="00CD60AF"/>
    <w:rsid w:val="00CE5623"/>
    <w:rsid w:val="00D00231"/>
    <w:rsid w:val="00D01850"/>
    <w:rsid w:val="00D24B63"/>
    <w:rsid w:val="00D4461B"/>
    <w:rsid w:val="00D44F8B"/>
    <w:rsid w:val="00D51C0A"/>
    <w:rsid w:val="00D66215"/>
    <w:rsid w:val="00D66774"/>
    <w:rsid w:val="00D67FC7"/>
    <w:rsid w:val="00D82106"/>
    <w:rsid w:val="00D831E0"/>
    <w:rsid w:val="00D8661C"/>
    <w:rsid w:val="00DB13C2"/>
    <w:rsid w:val="00DB5DA2"/>
    <w:rsid w:val="00DD0933"/>
    <w:rsid w:val="00DD774D"/>
    <w:rsid w:val="00DE03A5"/>
    <w:rsid w:val="00DF21AD"/>
    <w:rsid w:val="00DF57AA"/>
    <w:rsid w:val="00E03384"/>
    <w:rsid w:val="00E1477C"/>
    <w:rsid w:val="00E16F4C"/>
    <w:rsid w:val="00E17692"/>
    <w:rsid w:val="00E2577F"/>
    <w:rsid w:val="00E4211B"/>
    <w:rsid w:val="00E62F23"/>
    <w:rsid w:val="00E65AD4"/>
    <w:rsid w:val="00E67147"/>
    <w:rsid w:val="00E71968"/>
    <w:rsid w:val="00E80278"/>
    <w:rsid w:val="00E87D01"/>
    <w:rsid w:val="00E911B1"/>
    <w:rsid w:val="00EC04C7"/>
    <w:rsid w:val="00EC1360"/>
    <w:rsid w:val="00ED5AF4"/>
    <w:rsid w:val="00EE2732"/>
    <w:rsid w:val="00EF6137"/>
    <w:rsid w:val="00F07D37"/>
    <w:rsid w:val="00F179F5"/>
    <w:rsid w:val="00F213CB"/>
    <w:rsid w:val="00F22605"/>
    <w:rsid w:val="00F379D3"/>
    <w:rsid w:val="00F40261"/>
    <w:rsid w:val="00F4265D"/>
    <w:rsid w:val="00F45713"/>
    <w:rsid w:val="00F611C1"/>
    <w:rsid w:val="00F63A0C"/>
    <w:rsid w:val="00F65890"/>
    <w:rsid w:val="00F658BB"/>
    <w:rsid w:val="00F73E45"/>
    <w:rsid w:val="00F751F3"/>
    <w:rsid w:val="00F75BA6"/>
    <w:rsid w:val="00F76052"/>
    <w:rsid w:val="00F86029"/>
    <w:rsid w:val="00FA6133"/>
    <w:rsid w:val="00FB5CE7"/>
    <w:rsid w:val="00FB7718"/>
    <w:rsid w:val="00FC44A8"/>
    <w:rsid w:val="00FD07BA"/>
    <w:rsid w:val="00FD1E3B"/>
    <w:rsid w:val="00FD36AF"/>
    <w:rsid w:val="00FE1A1C"/>
    <w:rsid w:val="00FE492E"/>
    <w:rsid w:val="00FE64BE"/>
    <w:rsid w:val="00FF1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F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A07E5"/>
    <w:rPr>
      <w:rFonts w:ascii="Tahoma" w:hAnsi="Tahoma" w:cs="Tahoma"/>
      <w:sz w:val="16"/>
      <w:szCs w:val="16"/>
      <w:lang w:eastAsia="en-US"/>
    </w:rPr>
  </w:style>
  <w:style w:type="character" w:styleId="a6">
    <w:name w:val="Placeholder Text"/>
    <w:uiPriority w:val="99"/>
    <w:semiHidden/>
    <w:rsid w:val="00EC04C7"/>
    <w:rPr>
      <w:color w:val="808080"/>
    </w:rPr>
  </w:style>
  <w:style w:type="paragraph" w:styleId="a7">
    <w:name w:val="header"/>
    <w:basedOn w:val="a"/>
    <w:link w:val="a8"/>
    <w:uiPriority w:val="99"/>
    <w:unhideWhenUsed/>
    <w:rsid w:val="00AE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AE5F2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E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AE5F27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0C6B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F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A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A07E5"/>
    <w:rPr>
      <w:rFonts w:ascii="Tahoma" w:hAnsi="Tahoma" w:cs="Tahoma"/>
      <w:sz w:val="16"/>
      <w:szCs w:val="16"/>
      <w:lang w:eastAsia="en-US"/>
    </w:rPr>
  </w:style>
  <w:style w:type="character" w:styleId="a6">
    <w:name w:val="Placeholder Text"/>
    <w:uiPriority w:val="99"/>
    <w:semiHidden/>
    <w:rsid w:val="00EC04C7"/>
    <w:rPr>
      <w:color w:val="808080"/>
    </w:rPr>
  </w:style>
  <w:style w:type="paragraph" w:styleId="a7">
    <w:name w:val="header"/>
    <w:basedOn w:val="a"/>
    <w:link w:val="a8"/>
    <w:uiPriority w:val="99"/>
    <w:unhideWhenUsed/>
    <w:rsid w:val="00AE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AE5F2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AE5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AE5F27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0C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v1\Desktop\&#1079;&#1072;&#1103;&#1074;&#1083;&#1077;&#1085;&#1080;&#1077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413673CC97442FAD83A19F4CF569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863085-F676-478D-9E91-23282E0CDA57}"/>
      </w:docPartPr>
      <w:docPartBody>
        <w:p w:rsidR="00555DD2" w:rsidRDefault="00DF2256">
          <w:pPr>
            <w:pStyle w:val="19413673CC97442FAD83A19F4CF569CF"/>
          </w:pPr>
          <w:r w:rsidRPr="000A392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4B5C6DC02C4DF1AD5625078A75FE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8788BF-A839-4220-987B-9A82CCD8D125}"/>
      </w:docPartPr>
      <w:docPartBody>
        <w:p w:rsidR="00555DD2" w:rsidRDefault="00DF2256">
          <w:pPr>
            <w:pStyle w:val="A94B5C6DC02C4DF1AD5625078A75FE97"/>
          </w:pPr>
          <w:r w:rsidRPr="00C510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71D5B7B84744E9A311061FD5FB3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8603AB-9AF7-4398-9457-59CE990675EB}"/>
      </w:docPartPr>
      <w:docPartBody>
        <w:p w:rsidR="00D17625" w:rsidRDefault="00F4167C" w:rsidP="00F4167C">
          <w:pPr>
            <w:pStyle w:val="AD71D5B7B84744E9A311061FD5FB37F0"/>
          </w:pPr>
          <w:r w:rsidRPr="000A392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2256"/>
    <w:rsid w:val="000F6E47"/>
    <w:rsid w:val="00555DD2"/>
    <w:rsid w:val="00886EA5"/>
    <w:rsid w:val="00A42EF4"/>
    <w:rsid w:val="00D17625"/>
    <w:rsid w:val="00DF2256"/>
    <w:rsid w:val="00F4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4167C"/>
    <w:rPr>
      <w:color w:val="808080"/>
    </w:rPr>
  </w:style>
  <w:style w:type="paragraph" w:customStyle="1" w:styleId="19413673CC97442FAD83A19F4CF569CF">
    <w:name w:val="19413673CC97442FAD83A19F4CF569CF"/>
    <w:rsid w:val="00F4167C"/>
  </w:style>
  <w:style w:type="paragraph" w:customStyle="1" w:styleId="A94B5C6DC02C4DF1AD5625078A75FE97">
    <w:name w:val="A94B5C6DC02C4DF1AD5625078A75FE97"/>
    <w:rsid w:val="00F4167C"/>
  </w:style>
  <w:style w:type="paragraph" w:customStyle="1" w:styleId="7976573325204493A54FAAF3506256B3">
    <w:name w:val="7976573325204493A54FAAF3506256B3"/>
    <w:rsid w:val="00555DD2"/>
  </w:style>
  <w:style w:type="paragraph" w:customStyle="1" w:styleId="AD71D5B7B84744E9A311061FD5FB37F0">
    <w:name w:val="AD71D5B7B84744E9A311061FD5FB37F0"/>
    <w:rsid w:val="00F4167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заявление</Template>
  <TotalTime>7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Zav1</dc:creator>
  <cp:lastModifiedBy>Your User Name</cp:lastModifiedBy>
  <cp:revision>8</cp:revision>
  <cp:lastPrinted>2013-02-13T11:54:00Z</cp:lastPrinted>
  <dcterms:created xsi:type="dcterms:W3CDTF">2013-02-08T06:04:00Z</dcterms:created>
  <dcterms:modified xsi:type="dcterms:W3CDTF">2013-02-13T11:57:00Z</dcterms:modified>
</cp:coreProperties>
</file>